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3D392" w14:textId="77777777" w:rsidR="004C4C97" w:rsidRPr="004C4C97" w:rsidRDefault="004C4C97" w:rsidP="004C4C97">
      <w:pPr>
        <w:spacing w:after="240"/>
        <w:rPr>
          <w:b/>
          <w:sz w:val="28"/>
          <w:szCs w:val="20"/>
        </w:rPr>
      </w:pPr>
      <w:bookmarkStart w:id="0" w:name="_Toc369355707"/>
      <w:r w:rsidRPr="004C4C97">
        <w:rPr>
          <w:b/>
          <w:sz w:val="28"/>
          <w:szCs w:val="20"/>
          <w:lang w:val="la-Latn"/>
        </w:rPr>
        <w:t>ANGIO</w:t>
      </w:r>
      <w:r w:rsidRPr="004C4C97">
        <w:rPr>
          <w:b/>
          <w:sz w:val="28"/>
          <w:szCs w:val="20"/>
        </w:rPr>
        <w:t>T JA SYDÄN MRI-PROTOKOLLAT</w:t>
      </w:r>
      <w:r w:rsidRPr="004C4C97">
        <w:rPr>
          <w:b/>
          <w:sz w:val="28"/>
          <w:szCs w:val="20"/>
          <w:lang w:val="la-Latn"/>
        </w:rPr>
        <w:t xml:space="preserve"> GE:N LAITTEET </w:t>
      </w:r>
    </w:p>
    <w:p w14:paraId="4623D393" w14:textId="77777777" w:rsidR="004C4C97" w:rsidRPr="004C4C97" w:rsidRDefault="004C4C97" w:rsidP="004C4C97">
      <w:pPr>
        <w:rPr>
          <w:b/>
          <w:kern w:val="28"/>
          <w:sz w:val="28"/>
          <w:szCs w:val="20"/>
        </w:rPr>
      </w:pPr>
    </w:p>
    <w:sdt>
      <w:sdtPr>
        <w:rPr>
          <w:rFonts w:eastAsia="Times New Roman" w:cs="Times New Roman"/>
          <w:b w:val="0"/>
          <w:bCs w:val="0"/>
          <w:sz w:val="22"/>
          <w:szCs w:val="22"/>
        </w:rPr>
        <w:id w:val="-1511286347"/>
        <w:docPartObj>
          <w:docPartGallery w:val="Table of Contents"/>
          <w:docPartUnique/>
        </w:docPartObj>
      </w:sdtPr>
      <w:sdtEndPr/>
      <w:sdtContent>
        <w:p w14:paraId="4623D394" w14:textId="77777777" w:rsidR="0074124D" w:rsidRDefault="0074124D">
          <w:pPr>
            <w:pStyle w:val="Sisllysluettelonotsikko"/>
          </w:pPr>
          <w:r>
            <w:t>Sisällysluettelo</w:t>
          </w:r>
        </w:p>
        <w:p w14:paraId="510D9B0B" w14:textId="77777777" w:rsidR="00E13CE5" w:rsidRDefault="0074124D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303585" w:history="1">
            <w:r w:rsidR="00E13CE5" w:rsidRPr="007A5FC9">
              <w:rPr>
                <w:rStyle w:val="Hyperlinkki"/>
                <w:noProof/>
              </w:rPr>
              <w:t>KEUHKOVALTIMOT</w:t>
            </w:r>
            <w:r w:rsidR="00E13CE5" w:rsidRPr="007A5FC9">
              <w:rPr>
                <w:rStyle w:val="Hyperlinkki"/>
                <w:noProof/>
                <w:lang w:val="la-Latn"/>
              </w:rPr>
              <w:t xml:space="preserve"> (</w:t>
            </w:r>
            <w:r w:rsidR="00E13CE5" w:rsidRPr="007A5FC9">
              <w:rPr>
                <w:rStyle w:val="Hyperlinkki"/>
                <w:noProof/>
              </w:rPr>
              <w:t>FB1</w:t>
            </w:r>
            <w:r w:rsidR="00E13CE5" w:rsidRPr="007A5FC9">
              <w:rPr>
                <w:rStyle w:val="Hyperlinkki"/>
                <w:noProof/>
                <w:lang w:val="la-Latn"/>
              </w:rPr>
              <w:t>CG</w:t>
            </w:r>
            <w:r w:rsidR="00E13CE5" w:rsidRPr="007A5FC9">
              <w:rPr>
                <w:rStyle w:val="Hyperlinkki"/>
                <w:noProof/>
              </w:rPr>
              <w:t>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_Toc474303585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3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201D6EE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86" w:history="1">
            <w:r w:rsidR="00E13CE5" w:rsidRPr="007A5FC9">
              <w:rPr>
                <w:rStyle w:val="Hyperlinkki"/>
                <w:noProof/>
                <w:lang w:val="la-Latn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_Toc474303586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3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B9F2B72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87" w:history="1">
            <w:r w:rsidR="00E13CE5" w:rsidRPr="007A5FC9">
              <w:rPr>
                <w:rStyle w:val="Hyperlinkki"/>
                <w:noProof/>
                <w:lang w:val="en-US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_Toc474303587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3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4529D17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88" w:history="1">
            <w:r w:rsidR="00E13CE5" w:rsidRPr="007A5FC9">
              <w:rPr>
                <w:rStyle w:val="Hyperlinkki"/>
                <w:noProof/>
                <w:lang w:val="la-Latn"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_Toc474303588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3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00614BC2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589" w:history="1">
            <w:r w:rsidR="00E13CE5" w:rsidRPr="007A5FC9">
              <w:rPr>
                <w:rStyle w:val="Hyperlinkki"/>
                <w:noProof/>
              </w:rPr>
              <w:t>KEUHKOEMBOLIA (FB1DG)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_Toc474303589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FA40122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0" w:history="1">
            <w:r w:rsidR="00E13CE5" w:rsidRPr="007A5FC9">
              <w:rPr>
                <w:rStyle w:val="Hyperlinkki"/>
                <w:noProof/>
              </w:rPr>
              <w:t>Esivalmistelut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_Toc474303590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1CC3CE9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1" w:history="1">
            <w:r w:rsidR="00E13CE5" w:rsidRPr="007A5FC9">
              <w:rPr>
                <w:rStyle w:val="Hyperlinkki"/>
                <w:noProof/>
                <w:lang w:val="en-US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_Toc474303591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3498A6A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2" w:history="1">
            <w:r w:rsidR="00E13CE5" w:rsidRPr="007A5FC9">
              <w:rPr>
                <w:rStyle w:val="Hyperlinkki"/>
                <w:noProof/>
                <w:lang w:val="la-Latn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_Toc474303592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74FE132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3" w:history="1">
            <w:r w:rsidR="00E13CE5" w:rsidRPr="007A5FC9">
              <w:rPr>
                <w:rStyle w:val="Hyperlinkki"/>
                <w:noProof/>
                <w:lang w:val="la-Latn"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_Toc474303593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E7F0917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594" w:history="1">
            <w:r w:rsidR="00E13CE5" w:rsidRPr="007A5FC9">
              <w:rPr>
                <w:rStyle w:val="Hyperlinkki"/>
                <w:noProof/>
                <w:lang w:val="la-Latn"/>
              </w:rPr>
              <w:t>MUNUAIS</w:t>
            </w:r>
            <w:r w:rsidR="00E13CE5" w:rsidRPr="007A5FC9">
              <w:rPr>
                <w:rStyle w:val="Hyperlinkki"/>
                <w:noProof/>
              </w:rPr>
              <w:t>VALTIMOT, VARJOAINEETON +BOLUS</w:t>
            </w:r>
            <w:r w:rsidR="00E13CE5" w:rsidRPr="007A5FC9">
              <w:rPr>
                <w:rStyle w:val="Hyperlinkki"/>
                <w:noProof/>
                <w:lang w:val="la-Latn"/>
              </w:rPr>
              <w:t xml:space="preserve"> (PC5</w:t>
            </w:r>
            <w:r w:rsidR="00E13CE5" w:rsidRPr="007A5FC9">
              <w:rPr>
                <w:rStyle w:val="Hyperlinkki"/>
                <w:noProof/>
              </w:rPr>
              <w:t>D</w:t>
            </w:r>
            <w:r w:rsidR="00E13CE5" w:rsidRPr="007A5FC9">
              <w:rPr>
                <w:rStyle w:val="Hyperlinkki"/>
                <w:noProof/>
                <w:lang w:val="la-Latn"/>
              </w:rPr>
              <w:t>G)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_Toc474303594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A8C8D99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5" w:history="1">
            <w:r w:rsidR="00E13CE5" w:rsidRPr="007A5FC9">
              <w:rPr>
                <w:rStyle w:val="Hyperlinkki"/>
                <w:noProof/>
                <w:lang w:val="la-Latn"/>
              </w:rPr>
              <w:t>Esivalmistelut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0D21030C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6" w:history="1">
            <w:r w:rsidR="00E13CE5" w:rsidRPr="007A5FC9">
              <w:rPr>
                <w:rStyle w:val="Hyperlinkki"/>
                <w:noProof/>
                <w:lang w:val="la-Latn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67E9C61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7" w:history="1">
            <w:r w:rsidR="00E13CE5" w:rsidRPr="007A5FC9">
              <w:rPr>
                <w:rStyle w:val="Hyperlinkki"/>
                <w:noProof/>
                <w:lang w:val="la-Latn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024217D9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8" w:history="1">
            <w:r w:rsidR="00E13CE5" w:rsidRPr="007A5FC9">
              <w:rPr>
                <w:rStyle w:val="Hyperlinkki"/>
                <w:noProof/>
                <w:lang w:val="la-Latn"/>
              </w:rPr>
              <w:t>Asettelu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_Toc474303598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C9994CF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599" w:history="1">
            <w:r w:rsidR="00E13CE5" w:rsidRPr="007A5FC9">
              <w:rPr>
                <w:rStyle w:val="Hyperlinkki"/>
                <w:noProof/>
                <w:lang w:val="la-Latn"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_Toc474303599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AEE8CC9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00" w:history="1">
            <w:r w:rsidR="00E13CE5" w:rsidRPr="007A5FC9">
              <w:rPr>
                <w:rStyle w:val="Hyperlinkki"/>
                <w:noProof/>
              </w:rPr>
              <w:t>RINTA-AORTTA</w:t>
            </w:r>
            <w:r w:rsidR="00E13CE5" w:rsidRPr="007A5FC9">
              <w:rPr>
                <w:rStyle w:val="Hyperlinkki"/>
                <w:noProof/>
                <w:lang w:val="la-Latn"/>
              </w:rPr>
              <w:t xml:space="preserve"> (PD5CG)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_Toc474303600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C9BE5B7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1" w:history="1">
            <w:r w:rsidR="00E13CE5" w:rsidRPr="007A5FC9">
              <w:rPr>
                <w:rStyle w:val="Hyperlinkki"/>
                <w:noProof/>
                <w:lang w:val="en-GB"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_Toc474303601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3C8907E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2" w:history="1">
            <w:r w:rsidR="00E13CE5" w:rsidRPr="007A5FC9">
              <w:rPr>
                <w:rStyle w:val="Hyperlinkki"/>
                <w:noProof/>
                <w:lang w:val="la-Latn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_Toc474303602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05C2B02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3" w:history="1">
            <w:r w:rsidR="00E13CE5" w:rsidRPr="007A5FC9">
              <w:rPr>
                <w:rStyle w:val="Hyperlinkki"/>
                <w:noProof/>
                <w:lang w:val="en-US"/>
              </w:rPr>
              <w:t>-C</w:t>
            </w:r>
            <w:r w:rsidR="00E13CE5" w:rsidRPr="007A5FC9">
              <w:rPr>
                <w:rStyle w:val="Hyperlinkki"/>
                <w:noProof/>
                <w:lang w:val="la-Latn"/>
              </w:rPr>
              <w:t>hest- thorakaaliaortt</w:t>
            </w:r>
            <w:r w:rsidR="00E13CE5" w:rsidRPr="007A5FC9">
              <w:rPr>
                <w:rStyle w:val="Hyperlinkki"/>
                <w:noProof/>
                <w:lang w:val="en-US"/>
              </w:rPr>
              <w:t>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_Toc474303603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0AEAC186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4" w:history="1">
            <w:r w:rsidR="00E13CE5" w:rsidRPr="007A5FC9">
              <w:rPr>
                <w:rStyle w:val="Hyperlinkki"/>
                <w:noProof/>
                <w:lang w:val="en-US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_Toc474303604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B0EE454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5" w:history="1">
            <w:r w:rsidR="00E13CE5" w:rsidRPr="007A5FC9">
              <w:rPr>
                <w:rStyle w:val="Hyperlinkki"/>
                <w:noProof/>
                <w:lang w:val="la-Latn"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8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55A62A0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06" w:history="1">
            <w:r w:rsidR="00E13CE5" w:rsidRPr="007A5FC9">
              <w:rPr>
                <w:rStyle w:val="Hyperlinkki"/>
                <w:noProof/>
              </w:rPr>
              <w:t>V</w:t>
            </w:r>
            <w:r w:rsidR="00E13CE5" w:rsidRPr="007A5FC9">
              <w:rPr>
                <w:rStyle w:val="Hyperlinkki"/>
                <w:noProof/>
                <w:lang w:val="la-Latn"/>
              </w:rPr>
              <w:t>ATSA-AORTTA (PD5CG)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786748E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7" w:history="1">
            <w:r w:rsidR="00E13CE5" w:rsidRPr="007A5FC9">
              <w:rPr>
                <w:rStyle w:val="Hyperlinkki"/>
                <w:noProof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C326306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8" w:history="1">
            <w:r w:rsidR="00E13CE5" w:rsidRPr="007A5FC9">
              <w:rPr>
                <w:rStyle w:val="Hyperlinkki"/>
                <w:noProof/>
                <w:lang w:val="en-US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_Toc474303608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40DA530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09" w:history="1">
            <w:r w:rsidR="00E13CE5" w:rsidRPr="007A5FC9">
              <w:rPr>
                <w:rStyle w:val="Hyperlinkki"/>
                <w:noProof/>
                <w:lang w:val="en-US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_Toc474303609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A86EB45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0" w:history="1">
            <w:r w:rsidR="00E13CE5" w:rsidRPr="007A5FC9">
              <w:rPr>
                <w:rStyle w:val="Hyperlinkki"/>
                <w:noProof/>
                <w:lang w:val="la-Latn"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_Toc474303610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4FC7ED2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11" w:history="1">
            <w:r w:rsidR="00E13CE5" w:rsidRPr="007A5FC9">
              <w:rPr>
                <w:rStyle w:val="Hyperlinkki"/>
                <w:noProof/>
              </w:rPr>
              <w:t>VATSAONTELON VERISUONET LANTION TRICKS (PD4CG)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_Toc474303611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59A2670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12" w:history="1">
            <w:r w:rsidR="00E13CE5" w:rsidRPr="007A5FC9">
              <w:rPr>
                <w:rStyle w:val="Hyperlinkki"/>
                <w:noProof/>
              </w:rPr>
              <w:t>(</w:t>
            </w:r>
            <w:r w:rsidR="00E13CE5" w:rsidRPr="007A5FC9">
              <w:rPr>
                <w:rStyle w:val="Hyperlinkki"/>
                <w:noProof/>
                <w:lang w:val="la-Latn"/>
              </w:rPr>
              <w:t>Lantion alueen arteria ja vena</w:t>
            </w:r>
            <w:r w:rsidR="00E13CE5" w:rsidRPr="007A5FC9">
              <w:rPr>
                <w:rStyle w:val="Hyperlinkki"/>
                <w:noProof/>
              </w:rPr>
              <w:t xml:space="preserve"> )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_Toc474303612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5C182F5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3" w:history="1">
            <w:r w:rsidR="00E13CE5" w:rsidRPr="007A5FC9">
              <w:rPr>
                <w:rStyle w:val="Hyperlinkki"/>
                <w:noProof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_Toc474303613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BC9DCE7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4" w:history="1">
            <w:r w:rsidR="00E13CE5" w:rsidRPr="007A5FC9">
              <w:rPr>
                <w:rStyle w:val="Hyperlinkki"/>
                <w:noProof/>
                <w:lang w:val="en-US"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_Toc474303614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7A2C52F8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5" w:history="1">
            <w:r w:rsidR="00E13CE5" w:rsidRPr="007A5FC9">
              <w:rPr>
                <w:rStyle w:val="Hyperlinkki"/>
                <w:noProof/>
                <w:lang w:val="en-US"/>
              </w:rPr>
              <w:t>Kela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177F81F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16" w:history="1">
            <w:r w:rsidR="00E13CE5" w:rsidRPr="007A5FC9">
              <w:rPr>
                <w:rStyle w:val="Hyperlinkki"/>
                <w:noProof/>
              </w:rPr>
              <w:t>SYDÄN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12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27672B0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17" w:history="1">
            <w:r w:rsidR="00E13CE5" w:rsidRPr="007A5FC9">
              <w:rPr>
                <w:rStyle w:val="Hyperlinkki"/>
                <w:noProof/>
              </w:rPr>
              <w:t>SYDÄNLIHAS PROTOKOLLA Nro 1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12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51A90F8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8" w:history="1">
            <w:r w:rsidR="00E13CE5" w:rsidRPr="007A5FC9">
              <w:rPr>
                <w:rStyle w:val="Hyperlinkki"/>
                <w:noProof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_Toc474303618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12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77385B6C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19" w:history="1">
            <w:r w:rsidR="00E13CE5" w:rsidRPr="007A5FC9">
              <w:rPr>
                <w:rStyle w:val="Hyperlinkki"/>
                <w:noProof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_Toc474303619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12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8183C90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0" w:history="1">
            <w:r w:rsidR="00E13CE5" w:rsidRPr="007A5FC9">
              <w:rPr>
                <w:rStyle w:val="Hyperlinkki"/>
                <w:noProof/>
              </w:rPr>
              <w:t>TARVITTAESSA: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_Toc474303620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14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64D84397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21" w:history="1">
            <w:r w:rsidR="00E13CE5" w:rsidRPr="007A5FC9">
              <w:rPr>
                <w:rStyle w:val="Hyperlinkki"/>
                <w:noProof/>
              </w:rPr>
              <w:t>SYDÄNLIHAS PROTOKOLLA Nro 2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_Toc474303621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7A5EB8B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2" w:history="1">
            <w:r w:rsidR="00E13CE5" w:rsidRPr="007A5FC9">
              <w:rPr>
                <w:rStyle w:val="Hyperlinkki"/>
                <w:noProof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_Toc474303622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34A1EB9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3" w:history="1">
            <w:r w:rsidR="00E13CE5" w:rsidRPr="007A5FC9">
              <w:rPr>
                <w:rStyle w:val="Hyperlinkki"/>
                <w:noProof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_Toc474303623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D894FEA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24" w:history="1">
            <w:r w:rsidR="00E13CE5" w:rsidRPr="007A5FC9">
              <w:rPr>
                <w:rStyle w:val="Hyperlinkki"/>
                <w:noProof/>
              </w:rPr>
              <w:t>ALARAAJA-ANGIO QUICKSTEP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_Toc474303624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19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7CB7A08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5" w:history="1">
            <w:r w:rsidR="00E13CE5" w:rsidRPr="007A5FC9">
              <w:rPr>
                <w:rStyle w:val="Hyperlinkki"/>
                <w:noProof/>
              </w:rPr>
              <w:t>Esivalmistelu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19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4155D53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6" w:history="1">
            <w:r w:rsidR="00E13CE5" w:rsidRPr="007A5FC9">
              <w:rPr>
                <w:rStyle w:val="Hyperlinkki"/>
                <w:noProof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19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2A9F985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7" w:history="1">
            <w:r w:rsidR="00E13CE5" w:rsidRPr="007A5FC9">
              <w:rPr>
                <w:rStyle w:val="Hyperlinkki"/>
                <w:noProof/>
              </w:rPr>
              <w:t>Potilaan asettelu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19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1DD617EB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28" w:history="1">
            <w:r w:rsidR="00E13CE5" w:rsidRPr="007A5FC9">
              <w:rPr>
                <w:rStyle w:val="Hyperlinkki"/>
                <w:noProof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_Toc474303628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19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960597B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29" w:history="1">
            <w:r w:rsidR="00E13CE5" w:rsidRPr="007A5FC9">
              <w:rPr>
                <w:rStyle w:val="Hyperlinkki"/>
                <w:noProof/>
              </w:rPr>
              <w:t>ALARAAJA-ANGIO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_Toc474303629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055859F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0" w:history="1">
            <w:r w:rsidR="00E13CE5" w:rsidRPr="007A5FC9">
              <w:rPr>
                <w:rStyle w:val="Hyperlinkki"/>
                <w:noProof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_Toc474303630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BF3F89C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1" w:history="1">
            <w:r w:rsidR="00E13CE5" w:rsidRPr="007A5FC9">
              <w:rPr>
                <w:rStyle w:val="Hyperlinkki"/>
                <w:noProof/>
              </w:rPr>
              <w:t>Potilaan asettelu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_Toc474303631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20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99535F7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2" w:history="1">
            <w:r w:rsidR="00E13CE5" w:rsidRPr="007A5FC9">
              <w:rPr>
                <w:rStyle w:val="Hyperlinkki"/>
                <w:noProof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_Toc474303632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21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7C440E88" w14:textId="77777777" w:rsidR="00E13CE5" w:rsidRDefault="00153A5C">
          <w:pPr>
            <w:pStyle w:val="Sisluet1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</w:rPr>
          </w:pPr>
          <w:hyperlink w:anchor="_Toc474303633" w:history="1">
            <w:r w:rsidR="00E13CE5" w:rsidRPr="007A5FC9">
              <w:rPr>
                <w:rStyle w:val="Hyperlinkki"/>
                <w:noProof/>
              </w:rPr>
              <w:t>VARJOAINEETON ALARAAJA-ANGIO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_Toc474303633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59EE7463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4" w:history="1">
            <w:r w:rsidR="00E13CE5" w:rsidRPr="007A5FC9">
              <w:rPr>
                <w:rStyle w:val="Hyperlinkki"/>
                <w:noProof/>
              </w:rPr>
              <w:t>Protokolla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_Toc474303634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2BF3D2E8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5" w:history="1">
            <w:r w:rsidR="00E13CE5" w:rsidRPr="007A5FC9">
              <w:rPr>
                <w:rStyle w:val="Hyperlinkki"/>
                <w:noProof/>
              </w:rPr>
              <w:t>Potilaan valmistelu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_Toc474303635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25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3EED90F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6" w:history="1">
            <w:r w:rsidR="00E13CE5" w:rsidRPr="007A5FC9">
              <w:rPr>
                <w:rStyle w:val="Hyperlinkki"/>
                <w:noProof/>
              </w:rPr>
              <w:t>Potilaan asettelu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_Toc474303636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26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3D09F8EE" w14:textId="77777777" w:rsidR="00E13CE5" w:rsidRDefault="00153A5C">
          <w:pPr>
            <w:pStyle w:val="Sisluet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303637" w:history="1">
            <w:r w:rsidR="00E13CE5" w:rsidRPr="007A5FC9">
              <w:rPr>
                <w:rStyle w:val="Hyperlinkki"/>
                <w:noProof/>
              </w:rPr>
              <w:t>Kuvaus</w:t>
            </w:r>
            <w:r w:rsidR="00E13CE5">
              <w:rPr>
                <w:noProof/>
                <w:webHidden/>
              </w:rPr>
              <w:tab/>
            </w:r>
            <w:r w:rsidR="00E13CE5">
              <w:rPr>
                <w:noProof/>
                <w:webHidden/>
              </w:rPr>
              <w:fldChar w:fldCharType="begin"/>
            </w:r>
            <w:r w:rsidR="00E13CE5">
              <w:rPr>
                <w:noProof/>
                <w:webHidden/>
              </w:rPr>
              <w:instrText xml:space="preserve"> PAGEREF _Toc474303637 \h </w:instrText>
            </w:r>
            <w:r w:rsidR="00E13CE5">
              <w:rPr>
                <w:noProof/>
                <w:webHidden/>
              </w:rPr>
            </w:r>
            <w:r w:rsidR="00E13CE5">
              <w:rPr>
                <w:noProof/>
                <w:webHidden/>
              </w:rPr>
              <w:fldChar w:fldCharType="separate"/>
            </w:r>
            <w:r w:rsidR="00E13CE5">
              <w:rPr>
                <w:noProof/>
                <w:webHidden/>
              </w:rPr>
              <w:t>26</w:t>
            </w:r>
            <w:r w:rsidR="00E13CE5">
              <w:rPr>
                <w:noProof/>
                <w:webHidden/>
              </w:rPr>
              <w:fldChar w:fldCharType="end"/>
            </w:r>
          </w:hyperlink>
        </w:p>
        <w:p w14:paraId="4623D3C9" w14:textId="77777777" w:rsidR="0074124D" w:rsidRDefault="0074124D">
          <w:r>
            <w:rPr>
              <w:b/>
              <w:bCs/>
            </w:rPr>
            <w:fldChar w:fldCharType="end"/>
          </w:r>
        </w:p>
      </w:sdtContent>
    </w:sdt>
    <w:p w14:paraId="4623D3CA" w14:textId="77777777" w:rsidR="004C4C97" w:rsidRPr="004C4C97" w:rsidRDefault="004C4C97" w:rsidP="004C4C97">
      <w:pPr>
        <w:rPr>
          <w:b/>
          <w:kern w:val="28"/>
          <w:sz w:val="28"/>
          <w:szCs w:val="20"/>
        </w:rPr>
      </w:pPr>
    </w:p>
    <w:p w14:paraId="4623D3CB" w14:textId="62D2CD49" w:rsidR="004454F7" w:rsidRDefault="004C4C97" w:rsidP="004C4C97">
      <w:pPr>
        <w:rPr>
          <w:sz w:val="24"/>
          <w:szCs w:val="20"/>
          <w:lang w:val="la-Latn"/>
        </w:rPr>
      </w:pPr>
      <w:r w:rsidRPr="004C4C97">
        <w:rPr>
          <w:sz w:val="24"/>
          <w:szCs w:val="20"/>
          <w:lang w:val="la-Latn"/>
        </w:rPr>
        <w:br w:type="page"/>
      </w:r>
    </w:p>
    <w:p w14:paraId="4F9B85DD" w14:textId="77777777" w:rsidR="004454F7" w:rsidRPr="00D559E6" w:rsidRDefault="004454F7" w:rsidP="004454F7">
      <w:pPr>
        <w:pStyle w:val="Otsikko1"/>
      </w:pPr>
      <w:bookmarkStart w:id="1" w:name="_Toc369355712"/>
      <w:bookmarkStart w:id="2" w:name="_Toc474303585"/>
      <w:r>
        <w:lastRenderedPageBreak/>
        <w:t>KEUHKOVALTIMOT</w:t>
      </w:r>
      <w:r w:rsidRPr="004C4C97">
        <w:rPr>
          <w:lang w:val="la-Latn"/>
        </w:rPr>
        <w:t xml:space="preserve"> (</w:t>
      </w:r>
      <w:r>
        <w:t>FB1</w:t>
      </w:r>
      <w:r w:rsidRPr="004C4C97">
        <w:rPr>
          <w:lang w:val="la-Latn"/>
        </w:rPr>
        <w:t>CG</w:t>
      </w:r>
      <w:bookmarkEnd w:id="1"/>
      <w:r>
        <w:t>)</w:t>
      </w:r>
      <w:bookmarkEnd w:id="2"/>
    </w:p>
    <w:p w14:paraId="1C6B599C" w14:textId="77777777" w:rsidR="004454F7" w:rsidRPr="00D559E6" w:rsidRDefault="004454F7" w:rsidP="004454F7"/>
    <w:p w14:paraId="5D5985D8" w14:textId="77777777" w:rsidR="004454F7" w:rsidRPr="00D559E6" w:rsidRDefault="004454F7" w:rsidP="004454F7">
      <w:pPr>
        <w:rPr>
          <w:b/>
          <w:sz w:val="24"/>
          <w:szCs w:val="24"/>
        </w:rPr>
      </w:pPr>
      <w:r w:rsidRPr="00D559E6">
        <w:rPr>
          <w:b/>
          <w:sz w:val="24"/>
          <w:szCs w:val="24"/>
        </w:rPr>
        <w:t>Esivalmistelu</w:t>
      </w:r>
    </w:p>
    <w:p w14:paraId="4E7096F2" w14:textId="77777777" w:rsidR="004454F7" w:rsidRDefault="004454F7" w:rsidP="004454F7"/>
    <w:p w14:paraId="505B95D5" w14:textId="1CAEB0B3" w:rsidR="004454F7" w:rsidRDefault="004454F7" w:rsidP="004454F7">
      <w:pPr>
        <w:ind w:left="1304"/>
        <w:rPr>
          <w:sz w:val="24"/>
          <w:szCs w:val="24"/>
        </w:rPr>
      </w:pPr>
      <w:r w:rsidRPr="00F606E1">
        <w:rPr>
          <w:sz w:val="24"/>
          <w:szCs w:val="24"/>
        </w:rPr>
        <w:t>-Automaattiruiskutus</w:t>
      </w:r>
      <w:r w:rsidRPr="001D7D4D">
        <w:rPr>
          <w:sz w:val="24"/>
          <w:szCs w:val="24"/>
        </w:rPr>
        <w:t>,</w:t>
      </w:r>
      <w:r w:rsidRPr="005814CB">
        <w:rPr>
          <w:sz w:val="24"/>
          <w:szCs w:val="24"/>
        </w:rPr>
        <w:t xml:space="preserve"> Varjoaine</w:t>
      </w:r>
      <w:r w:rsidRPr="005814CB">
        <w:rPr>
          <w:sz w:val="24"/>
          <w:szCs w:val="24"/>
          <w:lang w:val="la-Latn"/>
        </w:rPr>
        <w:t xml:space="preserve"> 0,2 ml/kg, nopeus 2.5 ml/s</w:t>
      </w:r>
      <w:r w:rsidRPr="005814CB">
        <w:rPr>
          <w:sz w:val="24"/>
          <w:szCs w:val="24"/>
        </w:rPr>
        <w:t xml:space="preserve">, enintään </w:t>
      </w:r>
      <w:r w:rsidR="00E75C51">
        <w:rPr>
          <w:sz w:val="24"/>
          <w:szCs w:val="24"/>
        </w:rPr>
        <w:t>20</w:t>
      </w:r>
      <w:r w:rsidRPr="005814CB">
        <w:rPr>
          <w:sz w:val="24"/>
          <w:szCs w:val="24"/>
        </w:rPr>
        <w:t xml:space="preserve">ml </w:t>
      </w:r>
    </w:p>
    <w:p w14:paraId="648FF700" w14:textId="77777777" w:rsidR="004454F7" w:rsidRPr="005D3AA5" w:rsidRDefault="004454F7" w:rsidP="004454F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-</w:t>
      </w:r>
      <w:r w:rsidRPr="001D7D4D">
        <w:rPr>
          <w:sz w:val="24"/>
          <w:szCs w:val="24"/>
        </w:rPr>
        <w:t>Pyydä angiolääkäri paikalle katsomaan kuvausa</w:t>
      </w:r>
      <w:r>
        <w:rPr>
          <w:sz w:val="24"/>
          <w:szCs w:val="24"/>
        </w:rPr>
        <w:t>joitus</w:t>
      </w:r>
      <w:r w:rsidRPr="001D7D4D">
        <w:rPr>
          <w:sz w:val="24"/>
          <w:szCs w:val="24"/>
        </w:rPr>
        <w:t xml:space="preserve">. </w:t>
      </w:r>
    </w:p>
    <w:p w14:paraId="0203A70D" w14:textId="77777777" w:rsidR="004454F7" w:rsidRPr="00D559E6" w:rsidRDefault="004454F7" w:rsidP="004454F7">
      <w:pPr>
        <w:pStyle w:val="Otsikko2"/>
        <w:rPr>
          <w:sz w:val="24"/>
          <w:szCs w:val="24"/>
          <w:lang w:val="la-Latn"/>
        </w:rPr>
      </w:pPr>
      <w:bookmarkStart w:id="3" w:name="_Toc474303586"/>
      <w:r w:rsidRPr="00D559E6">
        <w:rPr>
          <w:sz w:val="24"/>
          <w:szCs w:val="24"/>
          <w:lang w:val="la-Latn"/>
        </w:rPr>
        <w:t>Protokolla</w:t>
      </w:r>
      <w:bookmarkEnd w:id="3"/>
    </w:p>
    <w:p w14:paraId="612C4E59" w14:textId="77777777" w:rsidR="004454F7" w:rsidRPr="005D3AA5" w:rsidRDefault="004454F7" w:rsidP="004454F7">
      <w:pPr>
        <w:ind w:left="1304"/>
        <w:rPr>
          <w:sz w:val="24"/>
          <w:szCs w:val="24"/>
          <w:lang w:val="en-US"/>
        </w:rPr>
      </w:pPr>
      <w:r>
        <w:rPr>
          <w:sz w:val="24"/>
          <w:szCs w:val="24"/>
          <w:lang w:val="la-Latn"/>
        </w:rPr>
        <w:t>-</w:t>
      </w:r>
      <w:r w:rsidRPr="005D2BB5">
        <w:rPr>
          <w:sz w:val="24"/>
          <w:szCs w:val="24"/>
          <w:lang w:val="en-US"/>
        </w:rPr>
        <w:t>C</w:t>
      </w:r>
      <w:r w:rsidRPr="004C4C97">
        <w:rPr>
          <w:sz w:val="24"/>
          <w:szCs w:val="24"/>
          <w:lang w:val="la-Latn"/>
        </w:rPr>
        <w:t>hest- pulmonaali</w:t>
      </w:r>
      <w:r w:rsidRPr="005D2BB5">
        <w:rPr>
          <w:sz w:val="24"/>
          <w:szCs w:val="24"/>
          <w:lang w:val="en-US"/>
        </w:rPr>
        <w:t>angio</w:t>
      </w:r>
    </w:p>
    <w:p w14:paraId="7BC6A81D" w14:textId="77777777" w:rsidR="004454F7" w:rsidRPr="005D2BB5" w:rsidRDefault="004454F7" w:rsidP="004454F7">
      <w:pPr>
        <w:pStyle w:val="Otsikko2"/>
        <w:rPr>
          <w:sz w:val="24"/>
          <w:szCs w:val="24"/>
          <w:lang w:val="en-US"/>
        </w:rPr>
      </w:pPr>
      <w:bookmarkStart w:id="4" w:name="_Toc474303587"/>
      <w:r w:rsidRPr="005D2BB5">
        <w:rPr>
          <w:sz w:val="24"/>
          <w:szCs w:val="24"/>
          <w:lang w:val="en-US"/>
        </w:rPr>
        <w:t>Kela</w:t>
      </w:r>
      <w:bookmarkEnd w:id="4"/>
    </w:p>
    <w:p w14:paraId="0F2C5414" w14:textId="77777777" w:rsidR="004454F7" w:rsidRPr="005D3AA5" w:rsidRDefault="004454F7" w:rsidP="004454F7">
      <w:pPr>
        <w:ind w:left="1304"/>
        <w:rPr>
          <w:sz w:val="24"/>
          <w:szCs w:val="24"/>
          <w:lang w:val="en-US"/>
        </w:rPr>
      </w:pPr>
      <w:r w:rsidRPr="00F606E1">
        <w:rPr>
          <w:sz w:val="24"/>
          <w:szCs w:val="24"/>
          <w:lang w:val="en-US"/>
        </w:rPr>
        <w:t>-8CH Body Full Fov / 8CH Body Upper</w:t>
      </w:r>
    </w:p>
    <w:p w14:paraId="32A23A57" w14:textId="77777777" w:rsidR="004454F7" w:rsidRPr="00D559E6" w:rsidRDefault="004454F7" w:rsidP="004454F7">
      <w:pPr>
        <w:pStyle w:val="Otsikko2"/>
        <w:rPr>
          <w:sz w:val="24"/>
          <w:szCs w:val="24"/>
        </w:rPr>
      </w:pPr>
      <w:bookmarkStart w:id="5" w:name="_Toc474303588"/>
      <w:r w:rsidRPr="00D559E6">
        <w:rPr>
          <w:sz w:val="24"/>
          <w:szCs w:val="24"/>
          <w:lang w:val="la-Latn"/>
        </w:rPr>
        <w:t>Kuvaus</w:t>
      </w:r>
      <w:bookmarkEnd w:id="5"/>
    </w:p>
    <w:p w14:paraId="14A4E27E" w14:textId="77777777" w:rsidR="004454F7" w:rsidRPr="004C4C97" w:rsidRDefault="004454F7" w:rsidP="004454F7">
      <w:pPr>
        <w:rPr>
          <w:sz w:val="24"/>
          <w:szCs w:val="24"/>
          <w:lang w:val="la-Latn"/>
        </w:rPr>
      </w:pPr>
    </w:p>
    <w:p w14:paraId="1491A8CF" w14:textId="77777777" w:rsidR="004454F7" w:rsidRPr="004C4C97" w:rsidRDefault="004454F7" w:rsidP="004454F7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b/>
          <w:sz w:val="24"/>
          <w:szCs w:val="24"/>
          <w:lang w:val="la-Latn"/>
        </w:rPr>
      </w:pPr>
      <w:r>
        <w:rPr>
          <w:b/>
          <w:sz w:val="24"/>
          <w:szCs w:val="24"/>
        </w:rPr>
        <w:t>3 Plane loc Fiesta</w:t>
      </w:r>
    </w:p>
    <w:p w14:paraId="3305C70C" w14:textId="77777777" w:rsidR="004454F7" w:rsidRPr="004C4C97" w:rsidRDefault="004454F7" w:rsidP="004454F7">
      <w:pPr>
        <w:rPr>
          <w:b/>
          <w:sz w:val="24"/>
          <w:szCs w:val="24"/>
          <w:lang w:val="la-Latn"/>
        </w:rPr>
      </w:pPr>
    </w:p>
    <w:p w14:paraId="7FB1D386" w14:textId="77777777" w:rsidR="004454F7" w:rsidRPr="001D7D4D" w:rsidRDefault="004454F7" w:rsidP="004454F7">
      <w:pPr>
        <w:numPr>
          <w:ilvl w:val="0"/>
          <w:numId w:val="7"/>
        </w:numPr>
        <w:tabs>
          <w:tab w:val="clear" w:pos="360"/>
          <w:tab w:val="num" w:pos="720"/>
        </w:tabs>
        <w:ind w:left="720"/>
        <w:rPr>
          <w:b/>
          <w:sz w:val="24"/>
          <w:szCs w:val="24"/>
          <w:lang w:val="la-Latn"/>
        </w:rPr>
      </w:pPr>
      <w:r>
        <w:rPr>
          <w:b/>
          <w:sz w:val="24"/>
          <w:szCs w:val="24"/>
        </w:rPr>
        <w:t>Pulmo CEMRA bolusangio</w:t>
      </w:r>
    </w:p>
    <w:p w14:paraId="640CB669" w14:textId="77777777" w:rsidR="004454F7" w:rsidRPr="001E3E83" w:rsidRDefault="004454F7" w:rsidP="004454F7">
      <w:pPr>
        <w:rPr>
          <w:b/>
          <w:sz w:val="24"/>
          <w:szCs w:val="24"/>
        </w:rPr>
      </w:pPr>
    </w:p>
    <w:p w14:paraId="56BEC85D" w14:textId="77777777" w:rsidR="004454F7" w:rsidRPr="00DC7F84" w:rsidRDefault="004454F7" w:rsidP="004454F7">
      <w:pPr>
        <w:ind w:left="879"/>
        <w:rPr>
          <w:b/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4C4C97">
        <w:rPr>
          <w:sz w:val="24"/>
          <w:szCs w:val="24"/>
          <w:lang w:val="la-Latn"/>
        </w:rPr>
        <w:t xml:space="preserve">kuvataan </w:t>
      </w:r>
      <w:r w:rsidRPr="004C4C97">
        <w:rPr>
          <w:b/>
          <w:sz w:val="24"/>
          <w:szCs w:val="24"/>
          <w:lang w:val="la-Latn"/>
        </w:rPr>
        <w:t>inspiriumissa</w:t>
      </w:r>
      <w:r>
        <w:rPr>
          <w:b/>
          <w:sz w:val="24"/>
          <w:szCs w:val="24"/>
        </w:rPr>
        <w:t xml:space="preserve"> (hengitysohjeet annetaan itse)</w:t>
      </w:r>
    </w:p>
    <w:p w14:paraId="7019790A" w14:textId="77777777" w:rsidR="004454F7" w:rsidRPr="004C4C97" w:rsidRDefault="004454F7" w:rsidP="004454F7">
      <w:pPr>
        <w:numPr>
          <w:ilvl w:val="0"/>
          <w:numId w:val="8"/>
        </w:numPr>
        <w:ind w:left="1304" w:hanging="425"/>
        <w:rPr>
          <w:sz w:val="24"/>
          <w:szCs w:val="24"/>
          <w:lang w:val="la-Latn"/>
        </w:rPr>
      </w:pPr>
      <w:r w:rsidRPr="004C4C97">
        <w:rPr>
          <w:sz w:val="24"/>
          <w:szCs w:val="24"/>
          <w:lang w:val="la-Latn"/>
        </w:rPr>
        <w:t xml:space="preserve">kuvaus käyntiin norm.; prepare to scan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 scan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br/>
        <w:t xml:space="preserve">FT MRA näyttö esille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 valitse sag-kuvasta draw line:n avulla oikea axiaali </w:t>
      </w:r>
      <w:r w:rsidRPr="004C4C97">
        <w:rPr>
          <w:sz w:val="24"/>
          <w:szCs w:val="24"/>
          <w:lang w:val="la-Latn"/>
        </w:rPr>
        <w:br/>
        <w:t xml:space="preserve"> taso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 go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 laita SAT päälle</w:t>
      </w:r>
    </w:p>
    <w:p w14:paraId="1C456BFF" w14:textId="77777777" w:rsidR="004454F7" w:rsidRPr="004C4C97" w:rsidRDefault="004454F7" w:rsidP="004454F7">
      <w:pPr>
        <w:numPr>
          <w:ilvl w:val="0"/>
          <w:numId w:val="8"/>
        </w:numPr>
        <w:ind w:left="1304" w:hanging="425"/>
        <w:rPr>
          <w:sz w:val="24"/>
          <w:szCs w:val="24"/>
          <w:lang w:val="la-Latn"/>
        </w:rPr>
      </w:pPr>
      <w:r w:rsidRPr="004C4C97">
        <w:rPr>
          <w:sz w:val="24"/>
          <w:szCs w:val="24"/>
          <w:lang w:val="la-Latn"/>
        </w:rPr>
        <w:t>lääkäri ruiskuttaa va:n ja seuraa näytöstä  boluksen saapumista</w:t>
      </w:r>
    </w:p>
    <w:p w14:paraId="2E4CD6C0" w14:textId="77777777" w:rsidR="004454F7" w:rsidRPr="004C4C97" w:rsidRDefault="004454F7" w:rsidP="004454F7">
      <w:pPr>
        <w:numPr>
          <w:ilvl w:val="0"/>
          <w:numId w:val="8"/>
        </w:numPr>
        <w:ind w:left="1304" w:hanging="425"/>
        <w:rPr>
          <w:sz w:val="24"/>
          <w:szCs w:val="24"/>
          <w:lang w:val="la-Latn"/>
        </w:rPr>
      </w:pPr>
      <w:r w:rsidRPr="004C4C97">
        <w:rPr>
          <w:sz w:val="24"/>
          <w:szCs w:val="24"/>
          <w:lang w:val="la-Latn"/>
        </w:rPr>
        <w:t xml:space="preserve">kuvaus käynnistetään </w:t>
      </w:r>
      <w:r w:rsidRPr="004C4C97">
        <w:rPr>
          <w:b/>
          <w:sz w:val="24"/>
          <w:szCs w:val="24"/>
          <w:lang w:val="la-Latn"/>
        </w:rPr>
        <w:t>Go3D</w:t>
      </w:r>
      <w:r w:rsidRPr="004C4C97">
        <w:rPr>
          <w:sz w:val="24"/>
          <w:szCs w:val="24"/>
          <w:lang w:val="la-Latn"/>
        </w:rPr>
        <w:t xml:space="preserve">-näppäimellä kun bolus on täyttänyt suonen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näyttöön  ilmestyy </w:t>
      </w:r>
      <w:r>
        <w:rPr>
          <w:sz w:val="24"/>
          <w:szCs w:val="24"/>
        </w:rPr>
        <w:t>(HUOM!)</w:t>
      </w:r>
      <w:r w:rsidRPr="00A20F4D">
        <w:rPr>
          <w:b/>
          <w:sz w:val="24"/>
          <w:szCs w:val="24"/>
          <w:lang w:val="la-Latn"/>
        </w:rPr>
        <w:t>5 sek viive</w:t>
      </w:r>
      <w:r w:rsidRPr="004C4C97">
        <w:rPr>
          <w:sz w:val="24"/>
          <w:szCs w:val="24"/>
          <w:lang w:val="la-Latn"/>
        </w:rPr>
        <w:t xml:space="preserve"> jolloin voit antaa </w:t>
      </w:r>
      <w:r w:rsidRPr="004C4C97">
        <w:rPr>
          <w:b/>
          <w:sz w:val="24"/>
          <w:szCs w:val="24"/>
          <w:lang w:val="la-Latn"/>
        </w:rPr>
        <w:t>hengitysohjeet</w:t>
      </w:r>
      <w:r w:rsidRPr="004C4C97">
        <w:rPr>
          <w:sz w:val="24"/>
          <w:szCs w:val="24"/>
          <w:lang w:val="la-Latn"/>
        </w:rPr>
        <w:t xml:space="preserve"> (inspirium) ja kuvaus käynnistyy automaattisesti </w:t>
      </w:r>
    </w:p>
    <w:p w14:paraId="54D757AB" w14:textId="77777777" w:rsidR="004454F7" w:rsidRPr="004C4C97" w:rsidRDefault="004454F7" w:rsidP="004454F7">
      <w:pPr>
        <w:numPr>
          <w:ilvl w:val="0"/>
          <w:numId w:val="8"/>
        </w:numPr>
        <w:ind w:left="1304" w:hanging="425"/>
        <w:rPr>
          <w:lang w:val="la-Latn"/>
        </w:rPr>
      </w:pPr>
      <w:r w:rsidRPr="004C4C97">
        <w:t>o</w:t>
      </w:r>
      <w:r w:rsidRPr="004C4C97">
        <w:rPr>
          <w:sz w:val="24"/>
          <w:szCs w:val="24"/>
          <w:lang w:val="la-Latn"/>
        </w:rPr>
        <w:t>tetaan kaksi kertaa peräkkäin</w:t>
      </w:r>
    </w:p>
    <w:p w14:paraId="644B25BE" w14:textId="77777777" w:rsidR="004454F7" w:rsidRPr="004C4C97" w:rsidRDefault="004454F7" w:rsidP="004454F7">
      <w:pPr>
        <w:rPr>
          <w:sz w:val="24"/>
          <w:szCs w:val="20"/>
          <w:lang w:val="la-Latn"/>
        </w:rPr>
      </w:pPr>
      <w:r w:rsidRPr="004C4C97">
        <w:rPr>
          <w:sz w:val="24"/>
          <w:szCs w:val="20"/>
          <w:lang w:val="la-Latn"/>
        </w:rPr>
        <w:br w:type="page"/>
      </w:r>
    </w:p>
    <w:p w14:paraId="4C1A5B2F" w14:textId="31F3D612" w:rsidR="004454F7" w:rsidRDefault="004454F7">
      <w:pPr>
        <w:rPr>
          <w:sz w:val="24"/>
          <w:szCs w:val="20"/>
          <w:lang w:val="la-Latn"/>
        </w:rPr>
      </w:pPr>
    </w:p>
    <w:p w14:paraId="7C76561F" w14:textId="77777777" w:rsidR="001F1F15" w:rsidRPr="004454F7" w:rsidRDefault="001F1F15" w:rsidP="004C4C97">
      <w:pPr>
        <w:rPr>
          <w:sz w:val="24"/>
          <w:szCs w:val="20"/>
        </w:rPr>
      </w:pPr>
    </w:p>
    <w:p w14:paraId="4623D3CC" w14:textId="18C98507" w:rsidR="004C4C97" w:rsidRPr="00653920" w:rsidRDefault="004C4C97" w:rsidP="0082285B">
      <w:pPr>
        <w:pStyle w:val="Otsikko1"/>
      </w:pPr>
      <w:bookmarkStart w:id="6" w:name="_Toc474303589"/>
      <w:r w:rsidRPr="00653920">
        <w:t>KEUHKOEMBOLIA (</w:t>
      </w:r>
      <w:r w:rsidR="00420D42">
        <w:t>FB1</w:t>
      </w:r>
      <w:r w:rsidR="00BC4F07">
        <w:t>D</w:t>
      </w:r>
      <w:r w:rsidR="00420D42">
        <w:t>G</w:t>
      </w:r>
      <w:r w:rsidRPr="00653920">
        <w:t>)</w:t>
      </w:r>
      <w:bookmarkEnd w:id="0"/>
      <w:bookmarkEnd w:id="6"/>
      <w:r w:rsidR="00BC4F07">
        <w:t xml:space="preserve"> </w:t>
      </w:r>
    </w:p>
    <w:p w14:paraId="4623D3CD" w14:textId="77777777" w:rsidR="004C4C97" w:rsidRPr="004C4C97" w:rsidRDefault="004C4C97" w:rsidP="004C4C97">
      <w:pPr>
        <w:rPr>
          <w:b/>
          <w:sz w:val="24"/>
          <w:szCs w:val="20"/>
        </w:rPr>
      </w:pPr>
    </w:p>
    <w:p w14:paraId="4623D3CE" w14:textId="77777777" w:rsidR="0093460C" w:rsidRPr="00F606E1" w:rsidRDefault="0093460C" w:rsidP="00653920">
      <w:pPr>
        <w:pStyle w:val="Otsikko2"/>
        <w:rPr>
          <w:sz w:val="24"/>
          <w:szCs w:val="24"/>
        </w:rPr>
      </w:pPr>
      <w:bookmarkStart w:id="7" w:name="_Toc474303590"/>
      <w:r w:rsidRPr="00F606E1">
        <w:rPr>
          <w:sz w:val="24"/>
          <w:szCs w:val="24"/>
        </w:rPr>
        <w:t>Esivalmistelut</w:t>
      </w:r>
      <w:bookmarkEnd w:id="7"/>
    </w:p>
    <w:p w14:paraId="4623D3CF" w14:textId="1B2C1401" w:rsidR="00F606E1" w:rsidRPr="00F606E1" w:rsidRDefault="00800613" w:rsidP="00F606E1">
      <w:pPr>
        <w:ind w:left="1304"/>
        <w:rPr>
          <w:sz w:val="24"/>
          <w:szCs w:val="24"/>
        </w:rPr>
      </w:pPr>
      <w:r w:rsidRPr="00F606E1">
        <w:rPr>
          <w:sz w:val="24"/>
          <w:szCs w:val="24"/>
        </w:rPr>
        <w:t>-A</w:t>
      </w:r>
      <w:r w:rsidR="00637E9F">
        <w:rPr>
          <w:sz w:val="24"/>
          <w:szCs w:val="24"/>
        </w:rPr>
        <w:t>utomaattiruiskutus</w:t>
      </w:r>
      <w:r w:rsidR="0093460C" w:rsidRPr="00F606E1">
        <w:rPr>
          <w:sz w:val="24"/>
          <w:szCs w:val="24"/>
        </w:rPr>
        <w:t xml:space="preserve"> </w:t>
      </w:r>
      <w:r w:rsidR="004F0F84" w:rsidRPr="001D7D4D">
        <w:rPr>
          <w:sz w:val="24"/>
          <w:szCs w:val="24"/>
        </w:rPr>
        <w:t xml:space="preserve">, </w:t>
      </w:r>
      <w:r w:rsidR="005814CB" w:rsidRPr="005814CB">
        <w:rPr>
          <w:sz w:val="24"/>
          <w:szCs w:val="24"/>
        </w:rPr>
        <w:t>Varjoaine</w:t>
      </w:r>
      <w:r w:rsidR="005814CB" w:rsidRPr="005814CB">
        <w:rPr>
          <w:sz w:val="24"/>
          <w:szCs w:val="24"/>
          <w:lang w:val="la-Latn"/>
        </w:rPr>
        <w:t xml:space="preserve"> 0,2 ml/kg, nopeus 2.5 ml/s</w:t>
      </w:r>
      <w:r w:rsidR="005814CB" w:rsidRPr="005814CB">
        <w:rPr>
          <w:sz w:val="24"/>
          <w:szCs w:val="24"/>
        </w:rPr>
        <w:t xml:space="preserve">, enintään </w:t>
      </w:r>
      <w:r w:rsidR="00E75C51">
        <w:rPr>
          <w:sz w:val="24"/>
          <w:szCs w:val="24"/>
        </w:rPr>
        <w:t>20</w:t>
      </w:r>
      <w:r w:rsidR="005814CB" w:rsidRPr="005814CB">
        <w:rPr>
          <w:sz w:val="24"/>
          <w:szCs w:val="24"/>
        </w:rPr>
        <w:t xml:space="preserve">ml </w:t>
      </w:r>
    </w:p>
    <w:p w14:paraId="4623D3D0" w14:textId="77777777" w:rsidR="00800613" w:rsidRPr="001F1F15" w:rsidRDefault="00800613" w:rsidP="00F606E1">
      <w:pPr>
        <w:ind w:left="1304"/>
        <w:rPr>
          <w:lang w:val="en-US"/>
        </w:rPr>
      </w:pPr>
      <w:r w:rsidRPr="001F1F15">
        <w:rPr>
          <w:sz w:val="24"/>
          <w:szCs w:val="24"/>
          <w:lang w:val="en-US"/>
        </w:rPr>
        <w:t>-Hengitysvyö</w:t>
      </w:r>
    </w:p>
    <w:p w14:paraId="4623D3D1" w14:textId="77777777" w:rsidR="0093460C" w:rsidRPr="001F1F15" w:rsidRDefault="0093460C" w:rsidP="00800613">
      <w:pPr>
        <w:pStyle w:val="Otsikko2"/>
        <w:rPr>
          <w:sz w:val="24"/>
          <w:szCs w:val="24"/>
          <w:lang w:val="en-US"/>
        </w:rPr>
      </w:pPr>
      <w:bookmarkStart w:id="8" w:name="_Toc474303591"/>
      <w:r w:rsidRPr="001F1F15">
        <w:rPr>
          <w:sz w:val="24"/>
          <w:szCs w:val="24"/>
          <w:lang w:val="en-US"/>
        </w:rPr>
        <w:t>Kela</w:t>
      </w:r>
      <w:bookmarkEnd w:id="8"/>
    </w:p>
    <w:p w14:paraId="4623D3D2" w14:textId="77777777" w:rsidR="0093460C" w:rsidRPr="001F1F15" w:rsidRDefault="00800613" w:rsidP="00020B1D">
      <w:pPr>
        <w:ind w:left="1304"/>
        <w:rPr>
          <w:sz w:val="24"/>
          <w:szCs w:val="24"/>
          <w:lang w:val="en-US"/>
        </w:rPr>
      </w:pPr>
      <w:r w:rsidRPr="001F1F15">
        <w:rPr>
          <w:sz w:val="24"/>
          <w:szCs w:val="24"/>
          <w:lang w:val="en-US"/>
        </w:rPr>
        <w:t>-</w:t>
      </w:r>
      <w:r w:rsidR="00792A32" w:rsidRPr="001F1F15">
        <w:rPr>
          <w:sz w:val="24"/>
          <w:szCs w:val="24"/>
          <w:lang w:val="en-US"/>
        </w:rPr>
        <w:t>8CH Body Full Fov / 8CH Body Upper</w:t>
      </w:r>
    </w:p>
    <w:p w14:paraId="4623D3D3" w14:textId="77777777" w:rsidR="004C4C97" w:rsidRPr="00F606E1" w:rsidRDefault="004C4C97" w:rsidP="00800613">
      <w:pPr>
        <w:pStyle w:val="Otsikko2"/>
        <w:rPr>
          <w:sz w:val="24"/>
          <w:szCs w:val="24"/>
          <w:lang w:val="la-Latn"/>
        </w:rPr>
      </w:pPr>
      <w:bookmarkStart w:id="9" w:name="_Toc474303592"/>
      <w:r w:rsidRPr="00F606E1">
        <w:rPr>
          <w:sz w:val="24"/>
          <w:szCs w:val="24"/>
          <w:lang w:val="la-Latn"/>
        </w:rPr>
        <w:t>Protokolla</w:t>
      </w:r>
      <w:bookmarkEnd w:id="9"/>
    </w:p>
    <w:p w14:paraId="4623D3D4" w14:textId="77777777" w:rsidR="004C4C97" w:rsidRPr="00F606E1" w:rsidRDefault="00800613" w:rsidP="00800613">
      <w:pPr>
        <w:ind w:left="1304"/>
        <w:rPr>
          <w:sz w:val="24"/>
          <w:szCs w:val="24"/>
        </w:rPr>
      </w:pPr>
      <w:r w:rsidRPr="00F606E1">
        <w:rPr>
          <w:sz w:val="24"/>
          <w:szCs w:val="24"/>
        </w:rPr>
        <w:t>-C</w:t>
      </w:r>
      <w:r w:rsidR="004C4C97" w:rsidRPr="00F606E1">
        <w:rPr>
          <w:sz w:val="24"/>
          <w:szCs w:val="24"/>
        </w:rPr>
        <w:t>hest-mediastinum</w:t>
      </w:r>
    </w:p>
    <w:p w14:paraId="4623D3D5" w14:textId="77777777" w:rsidR="004C4C97" w:rsidRPr="00F606E1" w:rsidRDefault="004C4C97" w:rsidP="00800613">
      <w:pPr>
        <w:pStyle w:val="Otsikko2"/>
        <w:rPr>
          <w:sz w:val="24"/>
          <w:szCs w:val="24"/>
        </w:rPr>
      </w:pPr>
      <w:bookmarkStart w:id="10" w:name="_Toc474303593"/>
      <w:r w:rsidRPr="00F606E1">
        <w:rPr>
          <w:sz w:val="24"/>
          <w:szCs w:val="24"/>
          <w:lang w:val="la-Latn"/>
        </w:rPr>
        <w:t>Kuvaus</w:t>
      </w:r>
      <w:bookmarkEnd w:id="10"/>
    </w:p>
    <w:p w14:paraId="4623D3D6" w14:textId="77777777" w:rsidR="0093460C" w:rsidRPr="00F606E1" w:rsidRDefault="00800613" w:rsidP="00800613">
      <w:pPr>
        <w:pStyle w:val="NormaaliWWW"/>
        <w:ind w:left="1304"/>
        <w:rPr>
          <w:rFonts w:ascii="Trebuchet MS" w:hAnsi="Trebuchet MS"/>
        </w:rPr>
      </w:pPr>
      <w:r w:rsidRPr="00F606E1">
        <w:rPr>
          <w:rFonts w:ascii="Trebuchet MS" w:hAnsi="Trebuchet MS"/>
        </w:rPr>
        <w:t>-K</w:t>
      </w:r>
      <w:r w:rsidR="0093460C" w:rsidRPr="00F606E1">
        <w:rPr>
          <w:rFonts w:ascii="Trebuchet MS" w:hAnsi="Trebuchet MS"/>
        </w:rPr>
        <w:t xml:space="preserve">one antaa hengitysohjeet expiriumissa BH-sarjoissa </w:t>
      </w:r>
    </w:p>
    <w:p w14:paraId="4623D3D7" w14:textId="77777777" w:rsidR="00020B1D" w:rsidRDefault="00020B1D" w:rsidP="00020B1D">
      <w:pPr>
        <w:rPr>
          <w:b/>
          <w:lang w:val="de-DE"/>
        </w:rPr>
      </w:pPr>
    </w:p>
    <w:p w14:paraId="4623D3D8" w14:textId="77777777" w:rsidR="004C4C97" w:rsidRPr="00D559E6" w:rsidRDefault="004C4C97" w:rsidP="00020B1D">
      <w:pPr>
        <w:rPr>
          <w:b/>
          <w:sz w:val="24"/>
          <w:szCs w:val="24"/>
          <w:lang w:val="de-DE"/>
        </w:rPr>
      </w:pPr>
      <w:r w:rsidRPr="004C4C97">
        <w:rPr>
          <w:b/>
          <w:lang w:val="de-DE"/>
        </w:rPr>
        <w:t>1</w:t>
      </w:r>
      <w:r w:rsidRPr="00D559E6">
        <w:rPr>
          <w:b/>
          <w:sz w:val="24"/>
          <w:szCs w:val="24"/>
          <w:lang w:val="de-DE"/>
        </w:rPr>
        <w:t>.  LOC</w:t>
      </w:r>
    </w:p>
    <w:p w14:paraId="4623D3D9" w14:textId="77777777" w:rsidR="004C4C97" w:rsidRPr="00D559E6" w:rsidRDefault="004C4C97" w:rsidP="004C4C97">
      <w:pPr>
        <w:ind w:left="360"/>
        <w:rPr>
          <w:b/>
          <w:sz w:val="24"/>
          <w:szCs w:val="24"/>
          <w:lang w:val="de-DE"/>
        </w:rPr>
      </w:pPr>
    </w:p>
    <w:p w14:paraId="4623D3DA" w14:textId="77777777" w:rsidR="004C4C97" w:rsidRPr="00D559E6" w:rsidRDefault="004C4C97" w:rsidP="00020B1D">
      <w:pPr>
        <w:rPr>
          <w:b/>
          <w:sz w:val="24"/>
          <w:szCs w:val="24"/>
          <w:lang w:val="en-US"/>
        </w:rPr>
      </w:pPr>
      <w:r w:rsidRPr="00D559E6">
        <w:rPr>
          <w:b/>
          <w:sz w:val="24"/>
          <w:szCs w:val="24"/>
          <w:lang w:val="de-DE"/>
        </w:rPr>
        <w:t xml:space="preserve">2.  </w:t>
      </w:r>
      <w:r w:rsidRPr="00D559E6">
        <w:rPr>
          <w:b/>
          <w:sz w:val="24"/>
          <w:szCs w:val="24"/>
          <w:lang w:val="la-Latn"/>
        </w:rPr>
        <w:t xml:space="preserve">T2 </w:t>
      </w:r>
      <w:r w:rsidRPr="00D559E6">
        <w:rPr>
          <w:b/>
          <w:sz w:val="24"/>
          <w:szCs w:val="24"/>
          <w:lang w:val="en-US"/>
        </w:rPr>
        <w:t>TRA</w:t>
      </w:r>
      <w:r w:rsidRPr="00D559E6">
        <w:rPr>
          <w:b/>
          <w:sz w:val="24"/>
          <w:szCs w:val="24"/>
          <w:lang w:val="la-Latn"/>
        </w:rPr>
        <w:t xml:space="preserve"> frfse resp trig</w:t>
      </w:r>
    </w:p>
    <w:p w14:paraId="4623D3DB" w14:textId="77777777" w:rsidR="004C4C97" w:rsidRPr="00D559E6" w:rsidRDefault="004C4C97" w:rsidP="004C4C97">
      <w:pPr>
        <w:ind w:left="360"/>
        <w:rPr>
          <w:b/>
          <w:sz w:val="24"/>
          <w:szCs w:val="24"/>
          <w:lang w:val="en-US"/>
        </w:rPr>
      </w:pPr>
    </w:p>
    <w:p w14:paraId="4623D3DC" w14:textId="77777777" w:rsidR="004C4C97" w:rsidRPr="00D559E6" w:rsidRDefault="004C4C97" w:rsidP="00020B1D">
      <w:pPr>
        <w:rPr>
          <w:b/>
          <w:sz w:val="24"/>
          <w:szCs w:val="24"/>
          <w:lang w:val="en-US"/>
        </w:rPr>
      </w:pPr>
      <w:r w:rsidRPr="00D559E6">
        <w:rPr>
          <w:b/>
          <w:sz w:val="24"/>
          <w:szCs w:val="24"/>
          <w:lang w:val="en-US"/>
        </w:rPr>
        <w:t xml:space="preserve">3.   2D COR </w:t>
      </w:r>
      <w:r w:rsidR="00011E10">
        <w:rPr>
          <w:b/>
          <w:sz w:val="24"/>
          <w:szCs w:val="24"/>
          <w:lang w:val="en-US"/>
        </w:rPr>
        <w:t>F</w:t>
      </w:r>
      <w:r w:rsidRPr="00D559E6">
        <w:rPr>
          <w:b/>
          <w:sz w:val="24"/>
          <w:szCs w:val="24"/>
          <w:lang w:val="en-US"/>
        </w:rPr>
        <w:t>iesta</w:t>
      </w:r>
    </w:p>
    <w:p w14:paraId="4623D3DD" w14:textId="77777777" w:rsidR="004E4D7A" w:rsidRPr="00D559E6" w:rsidRDefault="004E4D7A" w:rsidP="008D4B66">
      <w:pPr>
        <w:rPr>
          <w:sz w:val="24"/>
          <w:szCs w:val="24"/>
          <w:lang w:val="en-US"/>
        </w:rPr>
      </w:pPr>
    </w:p>
    <w:p w14:paraId="4623D3DE" w14:textId="77777777" w:rsidR="004C4C97" w:rsidRPr="00672448" w:rsidRDefault="004C4C97" w:rsidP="00020B1D">
      <w:pPr>
        <w:rPr>
          <w:b/>
          <w:sz w:val="24"/>
          <w:szCs w:val="24"/>
          <w:lang w:val="en-US"/>
        </w:rPr>
      </w:pPr>
      <w:r w:rsidRPr="00672448">
        <w:rPr>
          <w:b/>
          <w:sz w:val="24"/>
          <w:szCs w:val="24"/>
          <w:lang w:val="en-US"/>
        </w:rPr>
        <w:t xml:space="preserve">4.  2D TRA fs </w:t>
      </w:r>
      <w:r w:rsidR="00011E10" w:rsidRPr="00672448">
        <w:rPr>
          <w:b/>
          <w:sz w:val="24"/>
          <w:szCs w:val="24"/>
          <w:lang w:val="en-US"/>
        </w:rPr>
        <w:t>F</w:t>
      </w:r>
      <w:r w:rsidRPr="00672448">
        <w:rPr>
          <w:b/>
          <w:sz w:val="24"/>
          <w:szCs w:val="24"/>
          <w:lang w:val="en-US"/>
        </w:rPr>
        <w:t>iesta</w:t>
      </w:r>
    </w:p>
    <w:p w14:paraId="4623D3DF" w14:textId="77777777" w:rsidR="004E4D7A" w:rsidRPr="00672448" w:rsidRDefault="004E4D7A" w:rsidP="008D4B66">
      <w:pPr>
        <w:rPr>
          <w:sz w:val="24"/>
          <w:szCs w:val="24"/>
          <w:lang w:val="en-US"/>
        </w:rPr>
      </w:pPr>
    </w:p>
    <w:p w14:paraId="4623D3E0" w14:textId="77777777" w:rsidR="004C4C97" w:rsidRPr="00672448" w:rsidRDefault="004E4D7A" w:rsidP="00020B1D">
      <w:pPr>
        <w:rPr>
          <w:b/>
          <w:sz w:val="24"/>
          <w:szCs w:val="24"/>
          <w:lang w:val="en-US"/>
        </w:rPr>
      </w:pPr>
      <w:r w:rsidRPr="00672448">
        <w:rPr>
          <w:b/>
          <w:sz w:val="24"/>
          <w:szCs w:val="24"/>
          <w:lang w:val="en-US"/>
        </w:rPr>
        <w:t>5</w:t>
      </w:r>
      <w:r w:rsidR="004C4C97" w:rsidRPr="00672448">
        <w:rPr>
          <w:b/>
          <w:sz w:val="24"/>
          <w:szCs w:val="24"/>
          <w:lang w:val="en-US"/>
        </w:rPr>
        <w:t>.  MRA COR +C</w:t>
      </w:r>
    </w:p>
    <w:p w14:paraId="4623D3E1" w14:textId="77777777" w:rsidR="004E4D7A" w:rsidRPr="00672448" w:rsidRDefault="004E4D7A" w:rsidP="00020B1D">
      <w:pPr>
        <w:rPr>
          <w:b/>
          <w:sz w:val="24"/>
          <w:szCs w:val="24"/>
          <w:lang w:val="en-US"/>
        </w:rPr>
      </w:pPr>
    </w:p>
    <w:p w14:paraId="4623D3E2" w14:textId="77777777" w:rsidR="004C4C97" w:rsidRPr="000063F0" w:rsidRDefault="004E4D7A" w:rsidP="004E4D7A">
      <w:pPr>
        <w:rPr>
          <w:b/>
          <w:sz w:val="24"/>
          <w:szCs w:val="24"/>
          <w:lang w:val="en-US"/>
        </w:rPr>
      </w:pPr>
      <w:r w:rsidRPr="000063F0">
        <w:rPr>
          <w:b/>
          <w:sz w:val="24"/>
          <w:szCs w:val="24"/>
          <w:lang w:val="en-US"/>
        </w:rPr>
        <w:t>6</w:t>
      </w:r>
      <w:r w:rsidR="004C4C97" w:rsidRPr="000063F0">
        <w:rPr>
          <w:b/>
          <w:sz w:val="24"/>
          <w:szCs w:val="24"/>
          <w:lang w:val="en-US"/>
        </w:rPr>
        <w:t>. LAVA TRA</w:t>
      </w:r>
      <w:r w:rsidR="00957F60" w:rsidRPr="000063F0">
        <w:rPr>
          <w:b/>
          <w:sz w:val="24"/>
          <w:szCs w:val="24"/>
          <w:lang w:val="en-US"/>
        </w:rPr>
        <w:t xml:space="preserve"> +C</w:t>
      </w:r>
    </w:p>
    <w:p w14:paraId="4623D3E3" w14:textId="77777777" w:rsidR="004E4D7A" w:rsidRPr="000063F0" w:rsidRDefault="004E4D7A" w:rsidP="004E4D7A">
      <w:pPr>
        <w:rPr>
          <w:b/>
          <w:sz w:val="24"/>
          <w:szCs w:val="24"/>
          <w:lang w:val="en-US"/>
        </w:rPr>
      </w:pPr>
    </w:p>
    <w:p w14:paraId="4623D3E4" w14:textId="77777777" w:rsidR="004C4C97" w:rsidRPr="00D559E6" w:rsidRDefault="004E4D7A" w:rsidP="004E4D7A">
      <w:pPr>
        <w:rPr>
          <w:b/>
          <w:sz w:val="24"/>
          <w:szCs w:val="24"/>
        </w:rPr>
      </w:pPr>
      <w:r w:rsidRPr="00D559E6">
        <w:rPr>
          <w:b/>
          <w:sz w:val="24"/>
          <w:szCs w:val="24"/>
        </w:rPr>
        <w:t>7</w:t>
      </w:r>
      <w:r w:rsidR="004C4C97" w:rsidRPr="00D559E6">
        <w:rPr>
          <w:b/>
          <w:sz w:val="24"/>
          <w:szCs w:val="24"/>
        </w:rPr>
        <w:t>. LAVA COR</w:t>
      </w:r>
      <w:r w:rsidR="00957F60" w:rsidRPr="00D559E6">
        <w:rPr>
          <w:b/>
          <w:sz w:val="24"/>
          <w:szCs w:val="24"/>
        </w:rPr>
        <w:t xml:space="preserve"> +C</w:t>
      </w:r>
    </w:p>
    <w:p w14:paraId="4623D3E5" w14:textId="77777777" w:rsidR="004C4C97" w:rsidRPr="00D559E6" w:rsidRDefault="004C4C97" w:rsidP="004C4C97">
      <w:pPr>
        <w:ind w:left="360"/>
        <w:rPr>
          <w:b/>
          <w:sz w:val="24"/>
          <w:szCs w:val="24"/>
        </w:rPr>
      </w:pPr>
    </w:p>
    <w:p w14:paraId="4623D3E6" w14:textId="2D8BD831" w:rsidR="004454F7" w:rsidRDefault="004C4C97" w:rsidP="004C4C97">
      <w:pPr>
        <w:rPr>
          <w:sz w:val="24"/>
          <w:szCs w:val="20"/>
          <w:lang w:val="la-Latn"/>
        </w:rPr>
      </w:pPr>
      <w:r w:rsidRPr="004C4C97">
        <w:rPr>
          <w:sz w:val="24"/>
          <w:szCs w:val="20"/>
          <w:lang w:val="la-Latn"/>
        </w:rPr>
        <w:br w:type="page"/>
      </w:r>
    </w:p>
    <w:p w14:paraId="0E35D6C9" w14:textId="77777777" w:rsidR="00A761EA" w:rsidRPr="004C4C97" w:rsidRDefault="00A761EA" w:rsidP="00A761EA">
      <w:pPr>
        <w:pStyle w:val="Otsikko1"/>
        <w:rPr>
          <w:lang w:val="la-Latn"/>
        </w:rPr>
      </w:pPr>
      <w:bookmarkStart w:id="11" w:name="_Toc474303594"/>
      <w:r w:rsidRPr="004C4C97">
        <w:rPr>
          <w:lang w:val="la-Latn"/>
        </w:rPr>
        <w:lastRenderedPageBreak/>
        <w:t>MUNUAIS</w:t>
      </w:r>
      <w:r>
        <w:t>VALTIMOT, VARJOAINEETON +BOLUS</w:t>
      </w:r>
      <w:r w:rsidRPr="004C4C97">
        <w:rPr>
          <w:lang w:val="la-Latn"/>
        </w:rPr>
        <w:t xml:space="preserve"> (PC5</w:t>
      </w:r>
      <w:r>
        <w:t>D</w:t>
      </w:r>
      <w:r w:rsidRPr="004C4C97">
        <w:rPr>
          <w:lang w:val="la-Latn"/>
        </w:rPr>
        <w:t>G)</w:t>
      </w:r>
      <w:bookmarkEnd w:id="11"/>
    </w:p>
    <w:p w14:paraId="427D89C0" w14:textId="77777777" w:rsidR="00A761EA" w:rsidRPr="004C4C97" w:rsidRDefault="00A761EA" w:rsidP="00A761EA">
      <w:pPr>
        <w:rPr>
          <w:sz w:val="24"/>
          <w:szCs w:val="20"/>
        </w:rPr>
      </w:pPr>
    </w:p>
    <w:p w14:paraId="651A7572" w14:textId="77777777" w:rsidR="00A761EA" w:rsidRPr="005814CB" w:rsidRDefault="00A761EA" w:rsidP="00A761EA">
      <w:pPr>
        <w:pStyle w:val="Otsikko2"/>
        <w:rPr>
          <w:sz w:val="24"/>
          <w:szCs w:val="24"/>
        </w:rPr>
      </w:pPr>
      <w:bookmarkStart w:id="12" w:name="_Toc474303595"/>
      <w:r w:rsidRPr="005814CB">
        <w:rPr>
          <w:sz w:val="24"/>
          <w:szCs w:val="24"/>
          <w:lang w:val="la-Latn"/>
        </w:rPr>
        <w:t>Esivalmistelut</w:t>
      </w:r>
      <w:bookmarkEnd w:id="12"/>
    </w:p>
    <w:p w14:paraId="4318896E" w14:textId="77777777" w:rsidR="00A761EA" w:rsidRPr="005814CB" w:rsidRDefault="00A761EA" w:rsidP="00A761EA">
      <w:pPr>
        <w:ind w:left="1304"/>
        <w:rPr>
          <w:sz w:val="24"/>
          <w:szCs w:val="24"/>
        </w:rPr>
      </w:pPr>
      <w:r w:rsidRPr="005814CB">
        <w:rPr>
          <w:sz w:val="24"/>
          <w:szCs w:val="24"/>
        </w:rPr>
        <w:t>-Ravinnotta 4 tuntia</w:t>
      </w:r>
    </w:p>
    <w:p w14:paraId="1F5D13D5" w14:textId="25FA156C" w:rsidR="00A761EA" w:rsidRDefault="00A761EA" w:rsidP="00A761EA">
      <w:pPr>
        <w:ind w:left="1304"/>
        <w:rPr>
          <w:sz w:val="24"/>
          <w:szCs w:val="24"/>
        </w:rPr>
      </w:pPr>
      <w:r w:rsidRPr="005814CB">
        <w:rPr>
          <w:sz w:val="24"/>
          <w:szCs w:val="24"/>
        </w:rPr>
        <w:t>-Automaattiruiskutus Varjoaine</w:t>
      </w:r>
      <w:r w:rsidRPr="005814CB">
        <w:rPr>
          <w:sz w:val="24"/>
          <w:szCs w:val="24"/>
          <w:lang w:val="la-Latn"/>
        </w:rPr>
        <w:t xml:space="preserve"> 0,2 ml/kg, nopeus 2.5 ml/s</w:t>
      </w:r>
      <w:r w:rsidRPr="005814CB">
        <w:rPr>
          <w:sz w:val="24"/>
          <w:szCs w:val="24"/>
        </w:rPr>
        <w:t xml:space="preserve">, enintään </w:t>
      </w:r>
      <w:r w:rsidR="00E75C51">
        <w:rPr>
          <w:sz w:val="24"/>
          <w:szCs w:val="24"/>
        </w:rPr>
        <w:t>20</w:t>
      </w:r>
      <w:r w:rsidRPr="005814CB">
        <w:rPr>
          <w:sz w:val="24"/>
          <w:szCs w:val="24"/>
        </w:rPr>
        <w:t xml:space="preserve">ml </w:t>
      </w:r>
    </w:p>
    <w:p w14:paraId="50CEA82C" w14:textId="77777777" w:rsidR="00A761EA" w:rsidRPr="005D2BB5" w:rsidRDefault="00A761EA" w:rsidP="00A761EA">
      <w:pPr>
        <w:ind w:left="1304"/>
        <w:rPr>
          <w:sz w:val="24"/>
          <w:szCs w:val="24"/>
          <w:lang w:val="en-US"/>
        </w:rPr>
      </w:pPr>
      <w:r w:rsidRPr="005D2BB5">
        <w:rPr>
          <w:lang w:val="en-US"/>
        </w:rPr>
        <w:t>- hengitysvyö</w:t>
      </w:r>
    </w:p>
    <w:p w14:paraId="23167900" w14:textId="77777777" w:rsidR="00A761EA" w:rsidRPr="005D2BB5" w:rsidRDefault="00A761EA" w:rsidP="00A761EA">
      <w:pPr>
        <w:pStyle w:val="Otsikko2"/>
        <w:rPr>
          <w:sz w:val="24"/>
          <w:szCs w:val="24"/>
          <w:lang w:val="en-US"/>
        </w:rPr>
      </w:pPr>
      <w:bookmarkStart w:id="13" w:name="_Toc474303596"/>
      <w:r w:rsidRPr="005814CB">
        <w:rPr>
          <w:sz w:val="24"/>
          <w:szCs w:val="24"/>
          <w:lang w:val="la-Latn"/>
        </w:rPr>
        <w:t>Kela</w:t>
      </w:r>
      <w:bookmarkEnd w:id="13"/>
    </w:p>
    <w:p w14:paraId="302CC6C0" w14:textId="77777777" w:rsidR="00A761EA" w:rsidRPr="0080457F" w:rsidRDefault="00A761EA" w:rsidP="00A761EA">
      <w:pPr>
        <w:ind w:left="1304"/>
        <w:rPr>
          <w:sz w:val="24"/>
          <w:szCs w:val="24"/>
          <w:lang w:val="en-US"/>
        </w:rPr>
      </w:pPr>
      <w:r w:rsidRPr="0080457F">
        <w:rPr>
          <w:sz w:val="24"/>
          <w:szCs w:val="24"/>
          <w:lang w:val="en-US"/>
        </w:rPr>
        <w:t>-</w:t>
      </w:r>
      <w:r w:rsidRPr="00F606E1">
        <w:rPr>
          <w:sz w:val="24"/>
          <w:szCs w:val="24"/>
          <w:lang w:val="en-US"/>
        </w:rPr>
        <w:t>8CH Body Full Fov / 8CH Body Upper</w:t>
      </w:r>
      <w:r w:rsidRPr="00971586">
        <w:rPr>
          <w:sz w:val="24"/>
          <w:szCs w:val="24"/>
          <w:lang w:val="en-US"/>
        </w:rPr>
        <w:t xml:space="preserve"> </w:t>
      </w:r>
    </w:p>
    <w:p w14:paraId="40D16DBF" w14:textId="77777777" w:rsidR="00A761EA" w:rsidRPr="005814CB" w:rsidRDefault="00A761EA" w:rsidP="00A761EA">
      <w:pPr>
        <w:pStyle w:val="Otsikko2"/>
        <w:rPr>
          <w:sz w:val="24"/>
          <w:szCs w:val="24"/>
          <w:lang w:val="la-Latn"/>
        </w:rPr>
      </w:pPr>
      <w:bookmarkStart w:id="14" w:name="_Toc474303597"/>
      <w:r w:rsidRPr="005814CB">
        <w:rPr>
          <w:sz w:val="24"/>
          <w:szCs w:val="24"/>
          <w:lang w:val="la-Latn"/>
        </w:rPr>
        <w:t>Protokolla</w:t>
      </w:r>
      <w:bookmarkEnd w:id="14"/>
    </w:p>
    <w:p w14:paraId="3D6C027E" w14:textId="77777777" w:rsidR="00A761EA" w:rsidRPr="005814CB" w:rsidRDefault="00A761EA" w:rsidP="00A761EA">
      <w:pPr>
        <w:ind w:left="1304"/>
        <w:rPr>
          <w:sz w:val="24"/>
          <w:szCs w:val="24"/>
        </w:rPr>
      </w:pPr>
      <w:r w:rsidRPr="005814CB">
        <w:rPr>
          <w:sz w:val="24"/>
          <w:szCs w:val="24"/>
        </w:rPr>
        <w:t>-A</w:t>
      </w:r>
      <w:r w:rsidRPr="005814CB">
        <w:rPr>
          <w:sz w:val="24"/>
          <w:szCs w:val="24"/>
          <w:lang w:val="la-Latn"/>
        </w:rPr>
        <w:t>bdomen-munuaisten mr</w:t>
      </w:r>
      <w:r w:rsidRPr="005814CB">
        <w:rPr>
          <w:sz w:val="24"/>
          <w:szCs w:val="24"/>
        </w:rPr>
        <w:t>a</w:t>
      </w:r>
    </w:p>
    <w:p w14:paraId="73A867E6" w14:textId="77777777" w:rsidR="00A761EA" w:rsidRPr="005814CB" w:rsidRDefault="00A761EA" w:rsidP="00A761EA">
      <w:pPr>
        <w:pStyle w:val="Otsikko2"/>
        <w:rPr>
          <w:sz w:val="24"/>
          <w:szCs w:val="24"/>
          <w:lang w:val="la-Latn"/>
        </w:rPr>
      </w:pPr>
      <w:bookmarkStart w:id="15" w:name="_Toc474303598"/>
      <w:r w:rsidRPr="005814CB">
        <w:rPr>
          <w:sz w:val="24"/>
          <w:szCs w:val="24"/>
          <w:lang w:val="la-Latn"/>
        </w:rPr>
        <w:t>Asettelu</w:t>
      </w:r>
      <w:bookmarkEnd w:id="15"/>
    </w:p>
    <w:p w14:paraId="1EA6D160" w14:textId="77777777" w:rsidR="00A761EA" w:rsidRPr="005814CB" w:rsidRDefault="00A761EA" w:rsidP="00A761EA">
      <w:pPr>
        <w:ind w:left="1304"/>
        <w:rPr>
          <w:sz w:val="24"/>
          <w:szCs w:val="24"/>
          <w:lang w:val="la-Latn"/>
        </w:rPr>
      </w:pPr>
      <w:r w:rsidRPr="005814CB">
        <w:rPr>
          <w:sz w:val="24"/>
          <w:szCs w:val="24"/>
        </w:rPr>
        <w:t>-T</w:t>
      </w:r>
      <w:r w:rsidRPr="005814CB">
        <w:rPr>
          <w:sz w:val="24"/>
          <w:szCs w:val="24"/>
          <w:lang w:val="la-Latn"/>
        </w:rPr>
        <w:t>ulee paremmat cor-kuvat jos potilas pystyy olemaan kädet ylhäällä</w:t>
      </w:r>
    </w:p>
    <w:p w14:paraId="00BB1C3B" w14:textId="77777777" w:rsidR="00A761EA" w:rsidRPr="005814CB" w:rsidRDefault="00A761EA" w:rsidP="00A761EA">
      <w:pPr>
        <w:pStyle w:val="Otsikko2"/>
        <w:rPr>
          <w:sz w:val="24"/>
          <w:szCs w:val="24"/>
        </w:rPr>
      </w:pPr>
      <w:bookmarkStart w:id="16" w:name="_Toc474303599"/>
      <w:r w:rsidRPr="005814CB">
        <w:rPr>
          <w:sz w:val="24"/>
          <w:szCs w:val="24"/>
          <w:lang w:val="la-Latn"/>
        </w:rPr>
        <w:t>Kuvaus</w:t>
      </w:r>
      <w:bookmarkEnd w:id="16"/>
    </w:p>
    <w:p w14:paraId="2536BA6F" w14:textId="77777777" w:rsidR="00A761EA" w:rsidRDefault="00A761EA" w:rsidP="00A761EA">
      <w:pPr>
        <w:ind w:left="1304"/>
      </w:pPr>
      <w:r w:rsidRPr="005814CB">
        <w:rPr>
          <w:sz w:val="24"/>
          <w:szCs w:val="24"/>
        </w:rPr>
        <w:t>-K</w:t>
      </w:r>
      <w:r w:rsidRPr="005814CB">
        <w:rPr>
          <w:sz w:val="24"/>
          <w:szCs w:val="24"/>
          <w:lang w:val="la-Latn"/>
        </w:rPr>
        <w:t>one antaa hengitysohjeet expiriumissa BH-sarjoissa</w:t>
      </w:r>
    </w:p>
    <w:p w14:paraId="3F9AF43D" w14:textId="77777777" w:rsidR="00A761EA" w:rsidRDefault="00A761EA" w:rsidP="00A761EA">
      <w:pPr>
        <w:ind w:left="1304"/>
      </w:pPr>
    </w:p>
    <w:p w14:paraId="3698AB2E" w14:textId="77777777" w:rsidR="00A761EA" w:rsidRPr="0010772B" w:rsidRDefault="00A761EA" w:rsidP="00A761EA">
      <w:pPr>
        <w:ind w:left="1304"/>
      </w:pPr>
    </w:p>
    <w:p w14:paraId="19EBCBCB" w14:textId="77777777" w:rsidR="00A761EA" w:rsidRPr="00561CD8" w:rsidRDefault="00A761EA" w:rsidP="00A761EA">
      <w:pPr>
        <w:numPr>
          <w:ilvl w:val="0"/>
          <w:numId w:val="6"/>
        </w:numPr>
        <w:tabs>
          <w:tab w:val="num" w:pos="720"/>
        </w:tabs>
        <w:rPr>
          <w:b/>
          <w:sz w:val="24"/>
          <w:szCs w:val="20"/>
          <w:lang w:val="la-Latn"/>
        </w:rPr>
      </w:pPr>
      <w:r w:rsidRPr="00561CD8">
        <w:rPr>
          <w:b/>
          <w:sz w:val="24"/>
          <w:szCs w:val="20"/>
        </w:rPr>
        <w:t>3 Plane Loc SSFSE</w:t>
      </w:r>
    </w:p>
    <w:p w14:paraId="05F5FA8C" w14:textId="77777777" w:rsidR="00A761EA" w:rsidRPr="00561CD8" w:rsidRDefault="00A761EA" w:rsidP="00A761EA">
      <w:pPr>
        <w:ind w:left="720"/>
        <w:rPr>
          <w:b/>
          <w:sz w:val="24"/>
          <w:szCs w:val="20"/>
          <w:lang w:val="la-Latn"/>
        </w:rPr>
      </w:pPr>
    </w:p>
    <w:p w14:paraId="4899917E" w14:textId="77777777" w:rsidR="00A761EA" w:rsidRPr="00CA28A6" w:rsidRDefault="00A761EA" w:rsidP="00A761EA">
      <w:pPr>
        <w:numPr>
          <w:ilvl w:val="0"/>
          <w:numId w:val="6"/>
        </w:numPr>
        <w:tabs>
          <w:tab w:val="num" w:pos="720"/>
        </w:tabs>
        <w:rPr>
          <w:b/>
          <w:sz w:val="24"/>
          <w:szCs w:val="20"/>
          <w:lang w:val="la-Latn"/>
        </w:rPr>
      </w:pPr>
      <w:r w:rsidRPr="004C4C97">
        <w:rPr>
          <w:b/>
          <w:sz w:val="24"/>
          <w:szCs w:val="20"/>
          <w:lang w:val="la-Latn"/>
        </w:rPr>
        <w:t xml:space="preserve">T2 </w:t>
      </w:r>
      <w:r w:rsidRPr="004C4C97">
        <w:rPr>
          <w:b/>
          <w:sz w:val="24"/>
          <w:szCs w:val="20"/>
          <w:lang w:val="en-US"/>
        </w:rPr>
        <w:t>TRA</w:t>
      </w:r>
      <w:r w:rsidRPr="004C4C97">
        <w:rPr>
          <w:b/>
          <w:sz w:val="24"/>
          <w:szCs w:val="20"/>
          <w:lang w:val="la-Latn"/>
        </w:rPr>
        <w:t xml:space="preserve"> frfse resp trig</w:t>
      </w:r>
    </w:p>
    <w:p w14:paraId="466F774C" w14:textId="77777777" w:rsidR="00A761EA" w:rsidRPr="004C4C97" w:rsidRDefault="00A761EA" w:rsidP="00A761EA">
      <w:pPr>
        <w:ind w:left="720"/>
        <w:rPr>
          <w:b/>
          <w:sz w:val="24"/>
          <w:szCs w:val="20"/>
          <w:lang w:val="la-Latn"/>
        </w:rPr>
      </w:pPr>
    </w:p>
    <w:p w14:paraId="3D40875C" w14:textId="77777777" w:rsidR="00A761EA" w:rsidRPr="00A22FBE" w:rsidRDefault="00A761EA" w:rsidP="00A761EA">
      <w:pPr>
        <w:ind w:left="1304"/>
        <w:rPr>
          <w:sz w:val="24"/>
          <w:szCs w:val="24"/>
        </w:rPr>
      </w:pPr>
      <w:r w:rsidRPr="000769FE">
        <w:rPr>
          <w:sz w:val="24"/>
          <w:szCs w:val="24"/>
        </w:rPr>
        <w:t>-M</w:t>
      </w:r>
      <w:r w:rsidRPr="000769FE">
        <w:rPr>
          <w:sz w:val="24"/>
          <w:szCs w:val="24"/>
          <w:lang w:val="la-Latn"/>
        </w:rPr>
        <w:t>aksan yläreunasta munuaisten alapuolelle</w:t>
      </w:r>
    </w:p>
    <w:p w14:paraId="6F95ABB6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87936" behindDoc="1" locked="0" layoutInCell="1" allowOverlap="1" wp14:anchorId="18CA3F5B" wp14:editId="21ED3B09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1943100" cy="2057400"/>
            <wp:effectExtent l="0" t="0" r="0" b="0"/>
            <wp:wrapNone/>
            <wp:docPr id="15" name="Kuva 15" descr="MUNMR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MUNMRA-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95668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86912" behindDoc="1" locked="0" layoutInCell="1" allowOverlap="1" wp14:anchorId="24FE8BDB" wp14:editId="534D00F8">
            <wp:simplePos x="0" y="0"/>
            <wp:positionH relativeFrom="column">
              <wp:posOffset>234315</wp:posOffset>
            </wp:positionH>
            <wp:positionV relativeFrom="paragraph">
              <wp:posOffset>6985</wp:posOffset>
            </wp:positionV>
            <wp:extent cx="1943100" cy="2026285"/>
            <wp:effectExtent l="0" t="0" r="0" b="0"/>
            <wp:wrapNone/>
            <wp:docPr id="16" name="Kuva 16" descr="MUNMRA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MUNMRA-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4C633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49545404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4327EDDA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6DDC9A36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4314F78A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16692E98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5C2D3F4E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4EE2751E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60B3DB4F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6EF1569D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3B94BAF9" w14:textId="77777777" w:rsidR="00A761EA" w:rsidRPr="004C4C97" w:rsidRDefault="00A761EA" w:rsidP="00A761EA">
      <w:pPr>
        <w:rPr>
          <w:bCs/>
          <w:szCs w:val="20"/>
          <w:u w:val="single"/>
          <w:lang w:val="la-Latn"/>
        </w:rPr>
      </w:pPr>
    </w:p>
    <w:p w14:paraId="53D5B8B3" w14:textId="77777777" w:rsidR="00A761EA" w:rsidRPr="004C4C97" w:rsidRDefault="00A761EA" w:rsidP="00A761EA">
      <w:pPr>
        <w:rPr>
          <w:bCs/>
          <w:szCs w:val="20"/>
          <w:u w:val="single"/>
          <w:lang w:val="la-Latn"/>
        </w:rPr>
      </w:pPr>
    </w:p>
    <w:p w14:paraId="491B877D" w14:textId="77777777" w:rsidR="00A761EA" w:rsidRPr="004C4C97" w:rsidRDefault="00A761EA" w:rsidP="00A761EA">
      <w:pPr>
        <w:ind w:left="360"/>
        <w:rPr>
          <w:bCs/>
          <w:szCs w:val="20"/>
          <w:u w:val="single"/>
          <w:lang w:val="la-Latn"/>
        </w:rPr>
      </w:pPr>
    </w:p>
    <w:p w14:paraId="4029A5CB" w14:textId="77777777" w:rsidR="00A761EA" w:rsidRPr="00A22FBE" w:rsidRDefault="00A761EA" w:rsidP="00A761EA">
      <w:pPr>
        <w:ind w:left="1304"/>
        <w:rPr>
          <w:sz w:val="24"/>
          <w:szCs w:val="24"/>
          <w:lang w:val="de-DE"/>
        </w:rPr>
      </w:pPr>
      <w:r w:rsidRPr="000769FE">
        <w:rPr>
          <w:sz w:val="24"/>
          <w:szCs w:val="24"/>
          <w:lang w:val="de-DE"/>
        </w:rPr>
        <w:t>-Pakan katettava koko kuvausalue, isonna tarvittaessa leikepaksuus</w:t>
      </w:r>
    </w:p>
    <w:p w14:paraId="3B81CD02" w14:textId="77777777" w:rsidR="00A761EA" w:rsidRPr="0010772B" w:rsidRDefault="00A761EA" w:rsidP="00A761EA">
      <w:pPr>
        <w:numPr>
          <w:ilvl w:val="0"/>
          <w:numId w:val="6"/>
        </w:numPr>
        <w:rPr>
          <w:b/>
          <w:bCs/>
          <w:szCs w:val="20"/>
          <w:u w:val="single"/>
          <w:lang w:val="en-GB"/>
        </w:rPr>
      </w:pPr>
      <w:r w:rsidRPr="004C4C97">
        <w:rPr>
          <w:b/>
          <w:sz w:val="24"/>
          <w:szCs w:val="20"/>
          <w:lang w:val="en-US"/>
        </w:rPr>
        <w:t>2D TRA</w:t>
      </w:r>
      <w:r w:rsidRPr="004C4C97">
        <w:rPr>
          <w:b/>
          <w:sz w:val="24"/>
          <w:szCs w:val="20"/>
          <w:lang w:val="la-Latn"/>
        </w:rPr>
        <w:t xml:space="preserve"> DualEcho </w:t>
      </w:r>
      <w:r>
        <w:rPr>
          <w:b/>
          <w:sz w:val="24"/>
          <w:szCs w:val="20"/>
        </w:rPr>
        <w:t>BH</w:t>
      </w:r>
    </w:p>
    <w:p w14:paraId="7DA2A4E2" w14:textId="77777777" w:rsidR="00A761EA" w:rsidRPr="004C4C97" w:rsidRDefault="00A761EA" w:rsidP="00A761EA">
      <w:pPr>
        <w:ind w:left="720"/>
        <w:rPr>
          <w:b/>
          <w:bCs/>
          <w:szCs w:val="20"/>
          <w:u w:val="single"/>
          <w:lang w:val="en-GB"/>
        </w:rPr>
      </w:pPr>
    </w:p>
    <w:p w14:paraId="639C662A" w14:textId="77777777" w:rsidR="00A761EA" w:rsidRPr="000769FE" w:rsidRDefault="00A761EA" w:rsidP="00A761EA">
      <w:pPr>
        <w:ind w:left="1304"/>
        <w:rPr>
          <w:sz w:val="24"/>
          <w:szCs w:val="24"/>
          <w:lang w:val="en-GB"/>
        </w:rPr>
      </w:pPr>
      <w:r w:rsidRPr="000769FE">
        <w:rPr>
          <w:sz w:val="24"/>
          <w:szCs w:val="24"/>
          <w:lang w:val="en-GB"/>
        </w:rPr>
        <w:t>-Leikkeet munuaisista</w:t>
      </w:r>
    </w:p>
    <w:p w14:paraId="0208410A" w14:textId="77777777" w:rsidR="00A761EA" w:rsidRPr="004C4C97" w:rsidRDefault="00A761EA" w:rsidP="00A761EA">
      <w:pPr>
        <w:ind w:left="1080"/>
        <w:rPr>
          <w:sz w:val="24"/>
          <w:szCs w:val="20"/>
          <w:lang w:val="en-GB"/>
        </w:rPr>
      </w:pPr>
    </w:p>
    <w:p w14:paraId="11B3BFB4" w14:textId="77777777" w:rsidR="00A761EA" w:rsidRPr="004C4C97" w:rsidRDefault="00A761EA" w:rsidP="00A761EA">
      <w:pPr>
        <w:rPr>
          <w:sz w:val="24"/>
          <w:szCs w:val="20"/>
          <w:lang w:val="en-GB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91008" behindDoc="1" locked="0" layoutInCell="1" allowOverlap="1" wp14:anchorId="6B15EEB7" wp14:editId="4373D3FF">
            <wp:simplePos x="0" y="0"/>
            <wp:positionH relativeFrom="column">
              <wp:posOffset>2438400</wp:posOffset>
            </wp:positionH>
            <wp:positionV relativeFrom="paragraph">
              <wp:posOffset>33655</wp:posOffset>
            </wp:positionV>
            <wp:extent cx="1651635" cy="1651635"/>
            <wp:effectExtent l="0" t="0" r="5715" b="5715"/>
            <wp:wrapNone/>
            <wp:docPr id="27" name="Kuva 27" descr="MUNMR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MUNMRA-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C97">
        <w:rPr>
          <w:noProof/>
          <w:sz w:val="24"/>
          <w:szCs w:val="20"/>
        </w:rPr>
        <w:drawing>
          <wp:anchor distT="0" distB="0" distL="114300" distR="114300" simplePos="0" relativeHeight="251689984" behindDoc="1" locked="0" layoutInCell="1" allowOverlap="1" wp14:anchorId="4D98BEAB" wp14:editId="77D78893">
            <wp:simplePos x="0" y="0"/>
            <wp:positionH relativeFrom="column">
              <wp:posOffset>485775</wp:posOffset>
            </wp:positionH>
            <wp:positionV relativeFrom="paragraph">
              <wp:posOffset>33655</wp:posOffset>
            </wp:positionV>
            <wp:extent cx="1685925" cy="1685925"/>
            <wp:effectExtent l="0" t="0" r="9525" b="9525"/>
            <wp:wrapNone/>
            <wp:docPr id="28" name="Kuva 28" descr="MUNMR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MUNMRA-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E102B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774F1FCE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3184080A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3135382F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61B920AA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1626FF70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712231D1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47DE1FBA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2F7405B4" w14:textId="77777777" w:rsidR="00A761EA" w:rsidRPr="004C4C97" w:rsidRDefault="00A761EA" w:rsidP="00A761EA">
      <w:pPr>
        <w:rPr>
          <w:sz w:val="24"/>
          <w:szCs w:val="20"/>
          <w:lang w:val="en-GB"/>
        </w:rPr>
      </w:pPr>
      <w:r w:rsidRPr="004C4C97">
        <w:rPr>
          <w:sz w:val="24"/>
          <w:szCs w:val="20"/>
          <w:lang w:val="en-GB"/>
        </w:rPr>
        <w:tab/>
      </w:r>
    </w:p>
    <w:p w14:paraId="110B89C8" w14:textId="77777777" w:rsidR="00A761EA" w:rsidRPr="004C4C97" w:rsidRDefault="00A761EA" w:rsidP="00A761EA">
      <w:pPr>
        <w:rPr>
          <w:sz w:val="24"/>
          <w:szCs w:val="20"/>
          <w:lang w:val="en-GB"/>
        </w:rPr>
      </w:pPr>
    </w:p>
    <w:p w14:paraId="02B18AC3" w14:textId="77777777" w:rsidR="00A761EA" w:rsidRPr="00561CD8" w:rsidRDefault="00A761EA" w:rsidP="00A761EA">
      <w:pPr>
        <w:numPr>
          <w:ilvl w:val="0"/>
          <w:numId w:val="6"/>
        </w:numPr>
        <w:rPr>
          <w:b/>
          <w:bCs/>
          <w:szCs w:val="20"/>
          <w:u w:val="single"/>
          <w:lang w:val="en-GB"/>
        </w:rPr>
      </w:pPr>
      <w:r w:rsidRPr="00561CD8">
        <w:rPr>
          <w:b/>
          <w:sz w:val="24"/>
          <w:szCs w:val="24"/>
          <w:lang w:val="de-DE"/>
        </w:rPr>
        <w:t xml:space="preserve">2D COR </w:t>
      </w:r>
      <w:r>
        <w:rPr>
          <w:b/>
          <w:sz w:val="24"/>
          <w:szCs w:val="24"/>
          <w:lang w:val="de-DE"/>
        </w:rPr>
        <w:t>F</w:t>
      </w:r>
      <w:r w:rsidRPr="00561CD8">
        <w:rPr>
          <w:b/>
          <w:sz w:val="24"/>
          <w:szCs w:val="24"/>
          <w:lang w:val="de-DE"/>
        </w:rPr>
        <w:t xml:space="preserve">iesta </w:t>
      </w:r>
      <w:r w:rsidRPr="00561CD8">
        <w:rPr>
          <w:b/>
          <w:sz w:val="24"/>
          <w:szCs w:val="20"/>
        </w:rPr>
        <w:t>BH</w:t>
      </w:r>
    </w:p>
    <w:p w14:paraId="70250ACB" w14:textId="77777777" w:rsidR="00A761EA" w:rsidRPr="00561CD8" w:rsidRDefault="00A761EA" w:rsidP="00A761EA">
      <w:pPr>
        <w:ind w:left="720"/>
        <w:rPr>
          <w:b/>
          <w:bCs/>
          <w:szCs w:val="20"/>
          <w:u w:val="single"/>
          <w:lang w:val="en-GB"/>
        </w:rPr>
      </w:pPr>
    </w:p>
    <w:p w14:paraId="581BF12D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93056" behindDoc="1" locked="0" layoutInCell="1" allowOverlap="1" wp14:anchorId="229F632B" wp14:editId="57AC3486">
            <wp:simplePos x="0" y="0"/>
            <wp:positionH relativeFrom="column">
              <wp:posOffset>2438400</wp:posOffset>
            </wp:positionH>
            <wp:positionV relativeFrom="paragraph">
              <wp:posOffset>77470</wp:posOffset>
            </wp:positionV>
            <wp:extent cx="1608455" cy="1608455"/>
            <wp:effectExtent l="0" t="0" r="0" b="0"/>
            <wp:wrapNone/>
            <wp:docPr id="29" name="Kuva 29" descr="MUNMRA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MUNMRA-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C97">
        <w:rPr>
          <w:noProof/>
          <w:sz w:val="24"/>
          <w:szCs w:val="20"/>
        </w:rPr>
        <w:drawing>
          <wp:anchor distT="0" distB="0" distL="114300" distR="114300" simplePos="0" relativeHeight="251692032" behindDoc="1" locked="0" layoutInCell="1" allowOverlap="1" wp14:anchorId="0467D299" wp14:editId="1E06E9DC">
            <wp:simplePos x="0" y="0"/>
            <wp:positionH relativeFrom="column">
              <wp:posOffset>457200</wp:posOffset>
            </wp:positionH>
            <wp:positionV relativeFrom="paragraph">
              <wp:posOffset>48895</wp:posOffset>
            </wp:positionV>
            <wp:extent cx="1714500" cy="1714500"/>
            <wp:effectExtent l="0" t="0" r="0" b="0"/>
            <wp:wrapNone/>
            <wp:docPr id="30" name="Kuva 30" descr="MUNMRA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MUNMRA-1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03D9D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7B4889F2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28E107EB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5BF997B7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113E1D0D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16ED3FD6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26B6AC7E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490416A5" w14:textId="77777777" w:rsidR="00A761EA" w:rsidRPr="004C4C97" w:rsidRDefault="00A761EA" w:rsidP="00A761EA">
      <w:pPr>
        <w:rPr>
          <w:b/>
          <w:sz w:val="24"/>
          <w:szCs w:val="20"/>
        </w:rPr>
      </w:pPr>
    </w:p>
    <w:p w14:paraId="3CE58C9C" w14:textId="77777777" w:rsidR="00A761EA" w:rsidRPr="004C4C97" w:rsidRDefault="00A761EA" w:rsidP="00A761EA">
      <w:pPr>
        <w:rPr>
          <w:b/>
          <w:sz w:val="24"/>
          <w:szCs w:val="20"/>
        </w:rPr>
      </w:pPr>
    </w:p>
    <w:p w14:paraId="4D502040" w14:textId="77777777" w:rsidR="00A761EA" w:rsidRPr="004C4C97" w:rsidRDefault="00A761EA" w:rsidP="00A761EA">
      <w:pPr>
        <w:rPr>
          <w:b/>
          <w:sz w:val="24"/>
          <w:szCs w:val="20"/>
        </w:rPr>
      </w:pPr>
    </w:p>
    <w:p w14:paraId="15F22074" w14:textId="77777777" w:rsidR="00A761EA" w:rsidRPr="004C4C97" w:rsidRDefault="00A761EA" w:rsidP="00A761EA">
      <w:pPr>
        <w:numPr>
          <w:ilvl w:val="0"/>
          <w:numId w:val="6"/>
        </w:numPr>
        <w:rPr>
          <w:b/>
          <w:sz w:val="24"/>
          <w:szCs w:val="20"/>
          <w:lang w:val="en-US"/>
        </w:rPr>
      </w:pPr>
      <w:r w:rsidRPr="004C4C97">
        <w:rPr>
          <w:b/>
          <w:sz w:val="24"/>
          <w:szCs w:val="20"/>
          <w:lang w:val="en-US"/>
        </w:rPr>
        <w:t xml:space="preserve">3D TRA inhance inflow ir (NATIIVI) </w:t>
      </w:r>
    </w:p>
    <w:p w14:paraId="04D3B685" w14:textId="77777777" w:rsidR="00A761EA" w:rsidRPr="00A22FBE" w:rsidRDefault="00A761EA" w:rsidP="00A761EA">
      <w:pPr>
        <w:ind w:left="1304"/>
        <w:rPr>
          <w:sz w:val="24"/>
          <w:szCs w:val="24"/>
          <w:lang w:val="en-US"/>
        </w:rPr>
      </w:pPr>
      <w:r w:rsidRPr="000769FE">
        <w:rPr>
          <w:sz w:val="24"/>
          <w:szCs w:val="24"/>
          <w:lang w:val="en-US"/>
        </w:rPr>
        <w:t>-mun. valtimoiden kohdalta</w:t>
      </w:r>
    </w:p>
    <w:p w14:paraId="490DBE85" w14:textId="77777777" w:rsidR="00A761EA" w:rsidRPr="004C4C97" w:rsidRDefault="00A761EA" w:rsidP="00A761EA">
      <w:pPr>
        <w:rPr>
          <w:b/>
          <w:sz w:val="24"/>
          <w:szCs w:val="20"/>
          <w:lang w:val="en-US"/>
        </w:rPr>
      </w:pPr>
    </w:p>
    <w:p w14:paraId="2F52C29E" w14:textId="77777777" w:rsidR="00A761EA" w:rsidRPr="004C4C97" w:rsidRDefault="00A761EA" w:rsidP="00A761EA">
      <w:pPr>
        <w:numPr>
          <w:ilvl w:val="0"/>
          <w:numId w:val="6"/>
        </w:numPr>
        <w:rPr>
          <w:b/>
          <w:sz w:val="24"/>
          <w:szCs w:val="20"/>
          <w:lang w:val="de-DE"/>
        </w:rPr>
      </w:pPr>
      <w:r>
        <w:rPr>
          <w:b/>
          <w:sz w:val="24"/>
          <w:szCs w:val="20"/>
          <w:lang w:val="de-DE"/>
        </w:rPr>
        <w:t>Renal C</w:t>
      </w:r>
      <w:r w:rsidRPr="004C4C97">
        <w:rPr>
          <w:b/>
          <w:sz w:val="24"/>
          <w:szCs w:val="20"/>
          <w:lang w:val="de-DE"/>
        </w:rPr>
        <w:t xml:space="preserve">EMRA </w:t>
      </w:r>
    </w:p>
    <w:p w14:paraId="1500FA1F" w14:textId="77777777" w:rsidR="00A761EA" w:rsidRDefault="00A761EA" w:rsidP="00A761EA">
      <w:pPr>
        <w:ind w:left="1304"/>
        <w:rPr>
          <w:sz w:val="24"/>
          <w:szCs w:val="24"/>
          <w:lang w:val="de-DE"/>
        </w:rPr>
      </w:pPr>
      <w:r w:rsidRPr="000769FE">
        <w:rPr>
          <w:sz w:val="24"/>
          <w:szCs w:val="24"/>
          <w:lang w:val="de-DE"/>
        </w:rPr>
        <w:lastRenderedPageBreak/>
        <w:t xml:space="preserve">-Suunnittele </w:t>
      </w:r>
      <w:r w:rsidRPr="000769FE">
        <w:rPr>
          <w:sz w:val="24"/>
          <w:szCs w:val="24"/>
          <w:u w:val="single"/>
          <w:lang w:val="de-DE"/>
        </w:rPr>
        <w:t>coronaalisuunnassa</w:t>
      </w:r>
      <w:r w:rsidRPr="000769FE">
        <w:rPr>
          <w:sz w:val="24"/>
          <w:szCs w:val="24"/>
          <w:lang w:val="de-DE"/>
        </w:rPr>
        <w:t xml:space="preserve"> sagittaali kuvaan (aortan suuntaisesti rangan</w:t>
      </w:r>
      <w:r w:rsidRPr="000769FE">
        <w:rPr>
          <w:sz w:val="24"/>
          <w:szCs w:val="24"/>
          <w:lang w:val="de-DE"/>
        </w:rPr>
        <w:br/>
        <w:t xml:space="preserve"> etupuolelle);</w:t>
      </w:r>
    </w:p>
    <w:p w14:paraId="42EA4328" w14:textId="77777777" w:rsidR="00A761EA" w:rsidRPr="000769FE" w:rsidRDefault="00A761EA" w:rsidP="00A761EA">
      <w:pPr>
        <w:ind w:left="1304"/>
        <w:rPr>
          <w:sz w:val="24"/>
          <w:szCs w:val="24"/>
          <w:lang w:val="de-DE"/>
        </w:rPr>
      </w:pPr>
      <w:r w:rsidRPr="000769FE">
        <w:rPr>
          <w:b/>
          <w:sz w:val="24"/>
          <w:szCs w:val="24"/>
        </w:rPr>
        <w:t>-E</w:t>
      </w:r>
      <w:r w:rsidRPr="000769FE">
        <w:rPr>
          <w:b/>
          <w:sz w:val="24"/>
          <w:szCs w:val="24"/>
          <w:lang w:val="la-Latn"/>
        </w:rPr>
        <w:t>nsin natiivi,sitten va.sarjat</w:t>
      </w:r>
    </w:p>
    <w:p w14:paraId="301F2688" w14:textId="77777777" w:rsidR="00A761EA" w:rsidRPr="000769FE" w:rsidRDefault="00A761EA" w:rsidP="00A761EA">
      <w:pPr>
        <w:ind w:left="1304"/>
        <w:rPr>
          <w:sz w:val="24"/>
          <w:szCs w:val="24"/>
          <w:lang w:val="la-Latn"/>
        </w:rPr>
      </w:pPr>
      <w:r w:rsidRPr="000769FE">
        <w:rPr>
          <w:sz w:val="24"/>
          <w:szCs w:val="24"/>
          <w:lang w:val="de-DE"/>
        </w:rPr>
        <w:t>-</w:t>
      </w:r>
      <w:r>
        <w:rPr>
          <w:sz w:val="24"/>
          <w:szCs w:val="24"/>
          <w:lang w:val="de-DE"/>
        </w:rPr>
        <w:t>natiivisarjan jälkeen</w:t>
      </w:r>
      <w:r w:rsidRPr="000769FE">
        <w:rPr>
          <w:sz w:val="24"/>
          <w:szCs w:val="24"/>
          <w:lang w:val="la-Latn"/>
        </w:rPr>
        <w:t xml:space="preserve">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scan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FT MRA näyttö esille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valitse sag-kuvasta draw line:n avulla oikea axiaali taso</w:t>
      </w:r>
      <w:r>
        <w:rPr>
          <w:sz w:val="24"/>
          <w:szCs w:val="24"/>
        </w:rPr>
        <w:t xml:space="preserve"> aortan kaari</w:t>
      </w:r>
      <w:r w:rsidRPr="000769FE">
        <w:rPr>
          <w:sz w:val="24"/>
          <w:szCs w:val="24"/>
          <w:lang w:val="la-Latn"/>
        </w:rPr>
        <w:t xml:space="preserve">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go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laita SAT päälle</w:t>
      </w:r>
    </w:p>
    <w:p w14:paraId="3615F072" w14:textId="00D54B34" w:rsidR="00A761EA" w:rsidRPr="00022A42" w:rsidRDefault="00A761EA" w:rsidP="00A761EA">
      <w:pPr>
        <w:ind w:left="1304"/>
        <w:rPr>
          <w:b/>
          <w:sz w:val="24"/>
          <w:szCs w:val="24"/>
          <w:lang w:val="la-Latn"/>
        </w:rPr>
      </w:pPr>
      <w:r w:rsidRPr="000769FE">
        <w:rPr>
          <w:sz w:val="24"/>
          <w:szCs w:val="24"/>
        </w:rPr>
        <w:t>-kuvaus käynnistetään</w:t>
      </w:r>
      <w:r>
        <w:rPr>
          <w:sz w:val="24"/>
          <w:szCs w:val="24"/>
        </w:rPr>
        <w:t>, kun bolus näkyy aortan kaaressa tai viimeistään rinta-aortan yläosassa</w:t>
      </w:r>
      <w:r w:rsidRPr="000769FE">
        <w:rPr>
          <w:sz w:val="24"/>
          <w:szCs w:val="24"/>
        </w:rPr>
        <w:t xml:space="preserve">. </w:t>
      </w:r>
      <w:r w:rsidRPr="000769FE">
        <w:rPr>
          <w:b/>
          <w:sz w:val="24"/>
          <w:szCs w:val="24"/>
          <w:lang w:val="la-Latn"/>
        </w:rPr>
        <w:t>Go3D</w:t>
      </w:r>
      <w:r w:rsidRPr="000769FE">
        <w:rPr>
          <w:sz w:val="24"/>
          <w:szCs w:val="24"/>
          <w:lang w:val="la-Latn"/>
        </w:rPr>
        <w:t xml:space="preserve">-näppäimellä 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</w:t>
      </w:r>
      <w:r w:rsidRPr="000769FE">
        <w:rPr>
          <w:b/>
          <w:sz w:val="24"/>
          <w:szCs w:val="24"/>
          <w:lang w:val="la-Latn"/>
        </w:rPr>
        <w:t>hengitysohjeet</w:t>
      </w:r>
      <w:r w:rsidR="00401A30">
        <w:rPr>
          <w:b/>
          <w:sz w:val="24"/>
          <w:szCs w:val="24"/>
        </w:rPr>
        <w:t xml:space="preserve"> tulevat</w:t>
      </w:r>
      <w:r w:rsidRPr="000769FE">
        <w:rPr>
          <w:sz w:val="24"/>
          <w:szCs w:val="24"/>
          <w:lang w:val="la-Latn"/>
        </w:rPr>
        <w:t xml:space="preserve"> </w:t>
      </w:r>
      <w:r w:rsidRPr="000769FE">
        <w:rPr>
          <w:b/>
          <w:sz w:val="24"/>
          <w:szCs w:val="24"/>
          <w:lang w:val="la-Latn"/>
        </w:rPr>
        <w:t>(inspirium</w:t>
      </w:r>
      <w:r w:rsidRPr="000769FE">
        <w:rPr>
          <w:sz w:val="24"/>
          <w:szCs w:val="24"/>
          <w:lang w:val="la-Latn"/>
        </w:rPr>
        <w:t>)</w:t>
      </w:r>
      <w:r w:rsidR="00401A30">
        <w:rPr>
          <w:sz w:val="24"/>
          <w:szCs w:val="24"/>
        </w:rPr>
        <w:t xml:space="preserve"> </w:t>
      </w:r>
      <w:r w:rsidR="00401A30" w:rsidRPr="00401A30">
        <w:rPr>
          <w:b/>
          <w:sz w:val="24"/>
          <w:szCs w:val="24"/>
        </w:rPr>
        <w:t>automaattisesti</w:t>
      </w:r>
      <w:r w:rsidR="00401A30">
        <w:rPr>
          <w:sz w:val="24"/>
          <w:szCs w:val="24"/>
          <w:lang w:val="la-Latn"/>
        </w:rPr>
        <w:t xml:space="preserve"> ja kuvaus käynnistyy </w:t>
      </w:r>
    </w:p>
    <w:p w14:paraId="02B6125F" w14:textId="77777777" w:rsidR="00A761EA" w:rsidRPr="000769FE" w:rsidRDefault="00A761EA" w:rsidP="00A761EA">
      <w:pPr>
        <w:ind w:left="1304"/>
        <w:rPr>
          <w:sz w:val="24"/>
          <w:szCs w:val="24"/>
          <w:lang w:val="la-Latn"/>
        </w:rPr>
      </w:pPr>
      <w:r w:rsidRPr="000769FE">
        <w:rPr>
          <w:sz w:val="24"/>
          <w:szCs w:val="24"/>
          <w:lang w:val="la-Latn"/>
        </w:rPr>
        <w:t xml:space="preserve">  </w:t>
      </w:r>
      <w:r w:rsidRPr="000769FE">
        <w:rPr>
          <w:sz w:val="24"/>
          <w:szCs w:val="24"/>
        </w:rPr>
        <w:t>-</w:t>
      </w:r>
      <w:r w:rsidRPr="000769FE">
        <w:rPr>
          <w:sz w:val="24"/>
          <w:szCs w:val="24"/>
          <w:lang w:val="la-Latn"/>
        </w:rPr>
        <w:t>FT MRA näyttö poistuu ja ohj.paneeli (Scan Desktop) tulee näkyviin.</w:t>
      </w:r>
    </w:p>
    <w:p w14:paraId="1DEB6888" w14:textId="279EB97E" w:rsidR="00A761EA" w:rsidRPr="000769FE" w:rsidRDefault="00A761EA" w:rsidP="00A761EA">
      <w:pPr>
        <w:ind w:left="1304"/>
        <w:rPr>
          <w:sz w:val="24"/>
          <w:szCs w:val="24"/>
          <w:lang w:val="la-Latn"/>
        </w:rPr>
      </w:pPr>
      <w:r>
        <w:rPr>
          <w:sz w:val="24"/>
          <w:szCs w:val="24"/>
        </w:rPr>
        <w:t xml:space="preserve"> (varjoainesarjojen välissä  potilaalla on 10sec aikaa hengittää)</w:t>
      </w:r>
      <w:r w:rsidRPr="000769FE">
        <w:rPr>
          <w:sz w:val="24"/>
          <w:szCs w:val="24"/>
          <w:lang w:val="la-Latn"/>
        </w:rPr>
        <w:t xml:space="preserve"> </w:t>
      </w:r>
      <w:r w:rsidRPr="000769FE">
        <w:rPr>
          <w:sz w:val="24"/>
          <w:szCs w:val="24"/>
          <w:lang w:val="la-Latn"/>
        </w:rPr>
        <w:sym w:font="Symbol" w:char="F0AE"/>
      </w:r>
      <w:r w:rsidRPr="000769FE">
        <w:rPr>
          <w:sz w:val="24"/>
          <w:szCs w:val="24"/>
          <w:lang w:val="la-Latn"/>
        </w:rPr>
        <w:t xml:space="preserve"> </w:t>
      </w:r>
      <w:r w:rsidR="00401A30">
        <w:rPr>
          <w:sz w:val="24"/>
          <w:szCs w:val="24"/>
        </w:rPr>
        <w:t>toinen sarja alkaa automaattisesti</w:t>
      </w:r>
    </w:p>
    <w:p w14:paraId="68F18FCA" w14:textId="07D0E485" w:rsidR="00A761EA" w:rsidRDefault="004454F7">
      <w:pPr>
        <w:rPr>
          <w:sz w:val="24"/>
          <w:szCs w:val="20"/>
          <w:lang w:val="la-Latn"/>
        </w:rPr>
      </w:pPr>
      <w:r>
        <w:rPr>
          <w:sz w:val="24"/>
          <w:szCs w:val="20"/>
          <w:lang w:val="la-Latn"/>
        </w:rPr>
        <w:br w:type="page"/>
      </w:r>
    </w:p>
    <w:p w14:paraId="613FDBB6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69DCC595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5594D79E" w14:textId="77777777" w:rsidR="00A761EA" w:rsidRPr="004C4C97" w:rsidRDefault="00A761EA" w:rsidP="00A761EA">
      <w:pPr>
        <w:rPr>
          <w:sz w:val="24"/>
          <w:szCs w:val="20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96128" behindDoc="1" locked="0" layoutInCell="1" allowOverlap="1" wp14:anchorId="207566BD" wp14:editId="52F31961">
            <wp:simplePos x="0" y="0"/>
            <wp:positionH relativeFrom="column">
              <wp:posOffset>2063115</wp:posOffset>
            </wp:positionH>
            <wp:positionV relativeFrom="paragraph">
              <wp:posOffset>-210185</wp:posOffset>
            </wp:positionV>
            <wp:extent cx="1755775" cy="1755775"/>
            <wp:effectExtent l="0" t="0" r="0" b="0"/>
            <wp:wrapNone/>
            <wp:docPr id="18" name="Kuva 18" descr="MUNMR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MUNMRA-1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C97">
        <w:rPr>
          <w:noProof/>
          <w:sz w:val="24"/>
          <w:szCs w:val="20"/>
        </w:rPr>
        <w:drawing>
          <wp:anchor distT="0" distB="0" distL="114300" distR="114300" simplePos="0" relativeHeight="251695104" behindDoc="1" locked="0" layoutInCell="1" allowOverlap="1" wp14:anchorId="53218B55" wp14:editId="48EB27B3">
            <wp:simplePos x="0" y="0"/>
            <wp:positionH relativeFrom="column">
              <wp:posOffset>250825</wp:posOffset>
            </wp:positionH>
            <wp:positionV relativeFrom="paragraph">
              <wp:posOffset>-210185</wp:posOffset>
            </wp:positionV>
            <wp:extent cx="1494790" cy="1793875"/>
            <wp:effectExtent l="0" t="0" r="0" b="0"/>
            <wp:wrapNone/>
            <wp:docPr id="19" name="Kuva 19" descr="MUNMRA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MUNMRA-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B738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6421AB9E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7AC1C927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774EC790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244ADCD2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6706215B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713A7B52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6B99DBC4" w14:textId="77777777" w:rsidR="00A761EA" w:rsidRPr="004C4C97" w:rsidRDefault="00A761EA" w:rsidP="00A761EA">
      <w:pPr>
        <w:rPr>
          <w:sz w:val="24"/>
          <w:szCs w:val="20"/>
        </w:rPr>
      </w:pPr>
    </w:p>
    <w:p w14:paraId="0890EC76" w14:textId="77777777" w:rsidR="00A761EA" w:rsidRPr="004C4C97" w:rsidRDefault="00A761EA" w:rsidP="00A761EA">
      <w:pPr>
        <w:rPr>
          <w:sz w:val="24"/>
          <w:szCs w:val="20"/>
          <w:lang w:val="la-Latn"/>
        </w:rPr>
      </w:pPr>
    </w:p>
    <w:p w14:paraId="3ACC20E4" w14:textId="77777777" w:rsidR="00A761EA" w:rsidRPr="004C4C97" w:rsidRDefault="00A761EA" w:rsidP="00A761EA">
      <w:pPr>
        <w:numPr>
          <w:ilvl w:val="0"/>
          <w:numId w:val="6"/>
        </w:numPr>
        <w:rPr>
          <w:b/>
          <w:sz w:val="24"/>
          <w:szCs w:val="20"/>
          <w:lang w:val="de-DE"/>
        </w:rPr>
      </w:pPr>
      <w:r w:rsidRPr="004C4C97">
        <w:rPr>
          <w:b/>
          <w:sz w:val="24"/>
          <w:szCs w:val="20"/>
          <w:lang w:val="de-DE"/>
        </w:rPr>
        <w:t xml:space="preserve">T1 COR LAVA fs </w:t>
      </w:r>
      <w:r>
        <w:rPr>
          <w:b/>
          <w:sz w:val="24"/>
          <w:szCs w:val="20"/>
          <w:lang w:val="de-DE"/>
        </w:rPr>
        <w:t xml:space="preserve">BH </w:t>
      </w:r>
      <w:r w:rsidRPr="004C4C97">
        <w:rPr>
          <w:b/>
          <w:sz w:val="24"/>
          <w:szCs w:val="20"/>
          <w:lang w:val="de-DE"/>
        </w:rPr>
        <w:t xml:space="preserve">+C </w:t>
      </w:r>
    </w:p>
    <w:p w14:paraId="4416A33E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700224" behindDoc="1" locked="0" layoutInCell="1" allowOverlap="1" wp14:anchorId="005EE67B" wp14:editId="53BCB81A">
            <wp:simplePos x="0" y="0"/>
            <wp:positionH relativeFrom="column">
              <wp:posOffset>323850</wp:posOffset>
            </wp:positionH>
            <wp:positionV relativeFrom="paragraph">
              <wp:posOffset>147320</wp:posOffset>
            </wp:positionV>
            <wp:extent cx="1623060" cy="1828800"/>
            <wp:effectExtent l="0" t="0" r="0" b="0"/>
            <wp:wrapNone/>
            <wp:docPr id="20" name="Kuva 20" descr="MUNANGIO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MUNANGIO-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16840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  <w:r w:rsidRPr="004C4C97">
        <w:rPr>
          <w:noProof/>
          <w:sz w:val="24"/>
          <w:szCs w:val="20"/>
        </w:rPr>
        <w:drawing>
          <wp:anchor distT="0" distB="0" distL="114300" distR="114300" simplePos="0" relativeHeight="251697152" behindDoc="1" locked="0" layoutInCell="1" allowOverlap="1" wp14:anchorId="09EF98DD" wp14:editId="47C808DD">
            <wp:simplePos x="0" y="0"/>
            <wp:positionH relativeFrom="column">
              <wp:posOffset>2105025</wp:posOffset>
            </wp:positionH>
            <wp:positionV relativeFrom="paragraph">
              <wp:posOffset>18415</wp:posOffset>
            </wp:positionV>
            <wp:extent cx="1783715" cy="1783715"/>
            <wp:effectExtent l="0" t="0" r="6985" b="6985"/>
            <wp:wrapNone/>
            <wp:docPr id="22" name="Kuva 22" descr="MUNMRA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MUNMRA-1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93A37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598B1716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48018F4B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7EE30416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6620CA02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12F29F0C" w14:textId="77777777" w:rsidR="00A761EA" w:rsidRPr="004C4C97" w:rsidRDefault="00A761EA" w:rsidP="00A761EA">
      <w:pPr>
        <w:rPr>
          <w:b/>
          <w:sz w:val="24"/>
          <w:szCs w:val="20"/>
          <w:lang w:val="la-Latn"/>
        </w:rPr>
      </w:pPr>
    </w:p>
    <w:p w14:paraId="00CC4D8E" w14:textId="77777777" w:rsidR="00A761EA" w:rsidRPr="004C4C97" w:rsidRDefault="00A761EA" w:rsidP="00A761EA">
      <w:pPr>
        <w:rPr>
          <w:b/>
          <w:sz w:val="24"/>
          <w:szCs w:val="20"/>
          <w:lang w:val="de-DE"/>
        </w:rPr>
      </w:pPr>
    </w:p>
    <w:p w14:paraId="38C7EAEC" w14:textId="77777777" w:rsidR="00A761EA" w:rsidRPr="004C4C97" w:rsidRDefault="00A761EA" w:rsidP="00A761EA">
      <w:pPr>
        <w:rPr>
          <w:b/>
          <w:sz w:val="24"/>
          <w:szCs w:val="20"/>
          <w:lang w:val="de-DE"/>
        </w:rPr>
      </w:pPr>
    </w:p>
    <w:p w14:paraId="688C2B43" w14:textId="77777777" w:rsidR="00A761EA" w:rsidRPr="004C4C97" w:rsidRDefault="00A761EA" w:rsidP="00A761EA">
      <w:pPr>
        <w:rPr>
          <w:b/>
          <w:sz w:val="24"/>
          <w:szCs w:val="20"/>
          <w:lang w:val="de-DE"/>
        </w:rPr>
      </w:pPr>
    </w:p>
    <w:p w14:paraId="6464923D" w14:textId="77777777" w:rsidR="00A761EA" w:rsidRPr="004C4C97" w:rsidRDefault="00A761EA" w:rsidP="00A761EA">
      <w:pPr>
        <w:rPr>
          <w:b/>
          <w:sz w:val="24"/>
          <w:szCs w:val="20"/>
          <w:lang w:val="de-DE"/>
        </w:rPr>
      </w:pPr>
    </w:p>
    <w:p w14:paraId="014B1364" w14:textId="77777777" w:rsidR="00A761EA" w:rsidRPr="00CA28A6" w:rsidRDefault="00A761EA" w:rsidP="00A761EA">
      <w:pPr>
        <w:rPr>
          <w:sz w:val="24"/>
          <w:szCs w:val="20"/>
          <w:lang w:val="de-DE"/>
        </w:rPr>
      </w:pPr>
      <w:r w:rsidRPr="004C4C97">
        <w:rPr>
          <w:b/>
          <w:sz w:val="24"/>
          <w:szCs w:val="20"/>
          <w:lang w:val="de-DE"/>
        </w:rPr>
        <w:t xml:space="preserve">T1  AX LAVA fs </w:t>
      </w:r>
      <w:r>
        <w:rPr>
          <w:b/>
          <w:sz w:val="24"/>
          <w:szCs w:val="20"/>
          <w:lang w:val="de-DE"/>
        </w:rPr>
        <w:t xml:space="preserve">BH </w:t>
      </w:r>
      <w:r w:rsidRPr="004C4C97">
        <w:rPr>
          <w:b/>
          <w:sz w:val="24"/>
          <w:szCs w:val="20"/>
          <w:lang w:val="de-DE"/>
        </w:rPr>
        <w:t xml:space="preserve">+C </w:t>
      </w:r>
    </w:p>
    <w:p w14:paraId="3833A604" w14:textId="77777777" w:rsidR="00A761EA" w:rsidRPr="00663DD1" w:rsidRDefault="00A761EA" w:rsidP="00A761EA">
      <w:pPr>
        <w:numPr>
          <w:ilvl w:val="0"/>
          <w:numId w:val="4"/>
        </w:numPr>
        <w:ind w:left="1134" w:hanging="425"/>
        <w:rPr>
          <w:sz w:val="24"/>
          <w:szCs w:val="20"/>
          <w:lang w:val="la-Latn"/>
        </w:rPr>
      </w:pPr>
      <w:r w:rsidRPr="004C4C97">
        <w:rPr>
          <w:sz w:val="24"/>
          <w:szCs w:val="20"/>
          <w:lang w:val="la-Latn"/>
        </w:rPr>
        <w:t>munuaisista</w:t>
      </w:r>
    </w:p>
    <w:p w14:paraId="3074B442" w14:textId="77777777" w:rsidR="00A761EA" w:rsidRDefault="00A761EA" w:rsidP="00A761EA">
      <w:pPr>
        <w:rPr>
          <w:sz w:val="24"/>
          <w:szCs w:val="20"/>
        </w:rPr>
      </w:pPr>
      <w:bookmarkStart w:id="17" w:name="_Toc368657616"/>
      <w:r w:rsidRPr="004C4C97">
        <w:rPr>
          <w:noProof/>
          <w:sz w:val="24"/>
          <w:szCs w:val="20"/>
        </w:rPr>
        <w:drawing>
          <wp:anchor distT="0" distB="0" distL="114300" distR="114300" simplePos="0" relativeHeight="251699200" behindDoc="1" locked="0" layoutInCell="1" allowOverlap="1" wp14:anchorId="6008D110" wp14:editId="4D49374A">
            <wp:simplePos x="0" y="0"/>
            <wp:positionH relativeFrom="column">
              <wp:posOffset>2242185</wp:posOffset>
            </wp:positionH>
            <wp:positionV relativeFrom="paragraph">
              <wp:posOffset>150495</wp:posOffset>
            </wp:positionV>
            <wp:extent cx="1743075" cy="1800225"/>
            <wp:effectExtent l="0" t="0" r="9525" b="9525"/>
            <wp:wrapNone/>
            <wp:docPr id="26" name="Kuva 26" descr="MUNMRA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MUNMRA-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C97">
        <w:rPr>
          <w:noProof/>
          <w:sz w:val="24"/>
          <w:szCs w:val="20"/>
        </w:rPr>
        <w:drawing>
          <wp:anchor distT="0" distB="0" distL="114300" distR="114300" simplePos="0" relativeHeight="251698176" behindDoc="1" locked="0" layoutInCell="1" allowOverlap="1" wp14:anchorId="0CDB01FB" wp14:editId="48E7A378">
            <wp:simplePos x="0" y="0"/>
            <wp:positionH relativeFrom="column">
              <wp:posOffset>184785</wp:posOffset>
            </wp:positionH>
            <wp:positionV relativeFrom="paragraph">
              <wp:posOffset>146050</wp:posOffset>
            </wp:positionV>
            <wp:extent cx="1652270" cy="1818640"/>
            <wp:effectExtent l="0" t="0" r="5080" b="0"/>
            <wp:wrapNone/>
            <wp:docPr id="31" name="Kuva 31" descr="MUNMRA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MUNMRA-18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</w:p>
    <w:p w14:paraId="08340DE3" w14:textId="77777777" w:rsidR="00A761EA" w:rsidRDefault="00A761EA" w:rsidP="00A761EA">
      <w:pPr>
        <w:rPr>
          <w:sz w:val="24"/>
          <w:szCs w:val="20"/>
        </w:rPr>
      </w:pPr>
    </w:p>
    <w:p w14:paraId="500582FF" w14:textId="77777777" w:rsidR="00A761EA" w:rsidRDefault="00A761EA" w:rsidP="00A761EA">
      <w:pPr>
        <w:rPr>
          <w:sz w:val="24"/>
          <w:szCs w:val="20"/>
        </w:rPr>
      </w:pPr>
    </w:p>
    <w:p w14:paraId="7E7F600D" w14:textId="77777777" w:rsidR="00A761EA" w:rsidRDefault="00A761EA" w:rsidP="00A761EA">
      <w:pPr>
        <w:rPr>
          <w:sz w:val="24"/>
          <w:szCs w:val="20"/>
        </w:rPr>
      </w:pPr>
    </w:p>
    <w:p w14:paraId="7794D6BE" w14:textId="77777777" w:rsidR="00A761EA" w:rsidRDefault="00A761EA" w:rsidP="00A761EA">
      <w:pPr>
        <w:rPr>
          <w:sz w:val="24"/>
          <w:szCs w:val="20"/>
        </w:rPr>
      </w:pPr>
    </w:p>
    <w:p w14:paraId="23FF3953" w14:textId="77777777" w:rsidR="00A761EA" w:rsidRDefault="00A761EA" w:rsidP="00A761EA">
      <w:pPr>
        <w:rPr>
          <w:sz w:val="24"/>
          <w:szCs w:val="20"/>
        </w:rPr>
      </w:pPr>
    </w:p>
    <w:p w14:paraId="1146FA33" w14:textId="77777777" w:rsidR="00A761EA" w:rsidRDefault="00A761EA" w:rsidP="00A761EA">
      <w:pPr>
        <w:rPr>
          <w:sz w:val="24"/>
          <w:szCs w:val="20"/>
        </w:rPr>
      </w:pPr>
    </w:p>
    <w:p w14:paraId="6AF93038" w14:textId="77777777" w:rsidR="00A761EA" w:rsidRDefault="00A761EA" w:rsidP="00A761EA">
      <w:pPr>
        <w:rPr>
          <w:sz w:val="24"/>
          <w:szCs w:val="20"/>
        </w:rPr>
      </w:pPr>
    </w:p>
    <w:p w14:paraId="74BBCF4C" w14:textId="77777777" w:rsidR="00A761EA" w:rsidRDefault="00A761EA" w:rsidP="00A761EA">
      <w:pPr>
        <w:rPr>
          <w:sz w:val="24"/>
          <w:szCs w:val="20"/>
        </w:rPr>
      </w:pPr>
    </w:p>
    <w:p w14:paraId="640C99A8" w14:textId="77777777" w:rsidR="00A761EA" w:rsidRDefault="00A761EA" w:rsidP="00A761EA">
      <w:pPr>
        <w:rPr>
          <w:sz w:val="24"/>
          <w:szCs w:val="20"/>
        </w:rPr>
      </w:pPr>
    </w:p>
    <w:p w14:paraId="526FB665" w14:textId="77777777" w:rsidR="00A761EA" w:rsidRDefault="00A761EA" w:rsidP="00A761EA">
      <w:pPr>
        <w:rPr>
          <w:sz w:val="24"/>
          <w:szCs w:val="20"/>
        </w:rPr>
      </w:pPr>
    </w:p>
    <w:p w14:paraId="22B51DE8" w14:textId="77777777" w:rsidR="00A761EA" w:rsidRDefault="00A761EA" w:rsidP="00A761EA">
      <w:pPr>
        <w:rPr>
          <w:sz w:val="24"/>
          <w:szCs w:val="20"/>
        </w:rPr>
      </w:pPr>
    </w:p>
    <w:p w14:paraId="1948FF43" w14:textId="77777777" w:rsidR="00A761EA" w:rsidRDefault="00A761EA" w:rsidP="00A761EA">
      <w:pPr>
        <w:rPr>
          <w:sz w:val="24"/>
          <w:szCs w:val="20"/>
        </w:rPr>
      </w:pPr>
    </w:p>
    <w:p w14:paraId="73DB860C" w14:textId="77777777" w:rsidR="00A761EA" w:rsidRDefault="00A761EA">
      <w:pPr>
        <w:rPr>
          <w:sz w:val="24"/>
          <w:szCs w:val="20"/>
          <w:lang w:val="la-Latn"/>
        </w:rPr>
      </w:pPr>
      <w:r>
        <w:rPr>
          <w:sz w:val="24"/>
          <w:szCs w:val="20"/>
          <w:lang w:val="la-Latn"/>
        </w:rPr>
        <w:br w:type="page"/>
      </w:r>
    </w:p>
    <w:p w14:paraId="154B60E5" w14:textId="77777777" w:rsidR="004454F7" w:rsidRDefault="004454F7">
      <w:pPr>
        <w:rPr>
          <w:sz w:val="24"/>
          <w:szCs w:val="20"/>
          <w:lang w:val="la-Latn"/>
        </w:rPr>
      </w:pPr>
    </w:p>
    <w:p w14:paraId="258D01D4" w14:textId="77777777" w:rsidR="004C4C97" w:rsidRPr="004C4C97" w:rsidRDefault="004C4C97" w:rsidP="004C4C97">
      <w:pPr>
        <w:rPr>
          <w:sz w:val="24"/>
          <w:szCs w:val="20"/>
          <w:lang w:val="la-Latn"/>
        </w:rPr>
      </w:pPr>
    </w:p>
    <w:p w14:paraId="4623D3FD" w14:textId="52FD1985" w:rsidR="005964D8" w:rsidRPr="004C4C97" w:rsidRDefault="00A761EA" w:rsidP="00975AB5">
      <w:pPr>
        <w:pStyle w:val="Otsikko1"/>
        <w:rPr>
          <w:lang w:val="la-Latn"/>
        </w:rPr>
      </w:pPr>
      <w:bookmarkStart w:id="18" w:name="_Toc369355711"/>
      <w:bookmarkStart w:id="19" w:name="_Toc474303600"/>
      <w:bookmarkStart w:id="20" w:name="_Toc369355704"/>
      <w:r>
        <w:t>RINTA-AORTTA</w:t>
      </w:r>
      <w:r w:rsidR="005964D8" w:rsidRPr="004C4C97">
        <w:rPr>
          <w:lang w:val="la-Latn"/>
        </w:rPr>
        <w:t xml:space="preserve"> (PD5CG)</w:t>
      </w:r>
      <w:bookmarkEnd w:id="18"/>
      <w:bookmarkEnd w:id="19"/>
    </w:p>
    <w:p w14:paraId="4623D3FE" w14:textId="66F8C843" w:rsidR="005964D8" w:rsidRPr="007A622B" w:rsidRDefault="007A622B" w:rsidP="005964D8">
      <w:pPr>
        <w:rPr>
          <w:color w:val="FF0000"/>
          <w:sz w:val="24"/>
          <w:szCs w:val="20"/>
        </w:rPr>
      </w:pPr>
      <w:r w:rsidRPr="007A622B">
        <w:rPr>
          <w:color w:val="FF0000"/>
          <w:sz w:val="24"/>
          <w:szCs w:val="20"/>
        </w:rPr>
        <w:t>EI KUVATA PÄRÖSSÄ</w:t>
      </w:r>
      <w:r>
        <w:rPr>
          <w:color w:val="FF0000"/>
          <w:sz w:val="24"/>
          <w:szCs w:val="20"/>
        </w:rPr>
        <w:t>/ KERIMAA PEKKA 10.2022</w:t>
      </w:r>
    </w:p>
    <w:p w14:paraId="4623D3FF" w14:textId="77777777" w:rsidR="00971586" w:rsidRPr="007A622B" w:rsidRDefault="005964D8" w:rsidP="001E3E83">
      <w:pPr>
        <w:pStyle w:val="Otsikko2"/>
        <w:rPr>
          <w:sz w:val="24"/>
          <w:szCs w:val="24"/>
        </w:rPr>
      </w:pPr>
      <w:bookmarkStart w:id="21" w:name="_Toc474303601"/>
      <w:r w:rsidRPr="007A622B">
        <w:rPr>
          <w:sz w:val="24"/>
          <w:szCs w:val="24"/>
        </w:rPr>
        <w:t>Esivalmistelu</w:t>
      </w:r>
      <w:bookmarkEnd w:id="21"/>
    </w:p>
    <w:p w14:paraId="4623D400" w14:textId="5F85E6D3" w:rsidR="001E3E83" w:rsidRPr="005D3AA5" w:rsidRDefault="00975AB5" w:rsidP="005D3AA5">
      <w:pPr>
        <w:ind w:left="1304"/>
        <w:rPr>
          <w:sz w:val="24"/>
          <w:szCs w:val="24"/>
        </w:rPr>
      </w:pPr>
      <w:r w:rsidRPr="00971586">
        <w:rPr>
          <w:sz w:val="24"/>
          <w:szCs w:val="24"/>
        </w:rPr>
        <w:t>-</w:t>
      </w:r>
      <w:r w:rsidR="00637E9F" w:rsidRPr="00971586">
        <w:rPr>
          <w:sz w:val="24"/>
          <w:szCs w:val="24"/>
        </w:rPr>
        <w:t>Automaattiruiskutus</w:t>
      </w:r>
      <w:r w:rsidR="005964D8" w:rsidRPr="00971586">
        <w:rPr>
          <w:sz w:val="24"/>
          <w:szCs w:val="24"/>
        </w:rPr>
        <w:t xml:space="preserve">, </w:t>
      </w:r>
      <w:r w:rsidR="005814CB" w:rsidRPr="005814CB">
        <w:rPr>
          <w:sz w:val="24"/>
          <w:szCs w:val="24"/>
        </w:rPr>
        <w:t>Varjoaine</w:t>
      </w:r>
      <w:r w:rsidR="005814CB" w:rsidRPr="005814CB">
        <w:rPr>
          <w:sz w:val="24"/>
          <w:szCs w:val="24"/>
          <w:lang w:val="la-Latn"/>
        </w:rPr>
        <w:t xml:space="preserve"> 0,2 ml/kg, nopeus 2.5 ml/s</w:t>
      </w:r>
      <w:r w:rsidR="005814CB" w:rsidRPr="005814CB">
        <w:rPr>
          <w:sz w:val="24"/>
          <w:szCs w:val="24"/>
        </w:rPr>
        <w:t xml:space="preserve">, enintään </w:t>
      </w:r>
      <w:r w:rsidR="00E75C51">
        <w:rPr>
          <w:sz w:val="24"/>
          <w:szCs w:val="24"/>
        </w:rPr>
        <w:t>20</w:t>
      </w:r>
      <w:r w:rsidR="005814CB" w:rsidRPr="005814CB">
        <w:rPr>
          <w:sz w:val="24"/>
          <w:szCs w:val="24"/>
        </w:rPr>
        <w:t xml:space="preserve">ml </w:t>
      </w:r>
    </w:p>
    <w:p w14:paraId="4623D401" w14:textId="77777777" w:rsidR="001E3E83" w:rsidRPr="001F1F15" w:rsidRDefault="005964D8" w:rsidP="001E3E83">
      <w:pPr>
        <w:pStyle w:val="Otsikko2"/>
        <w:rPr>
          <w:sz w:val="24"/>
          <w:szCs w:val="24"/>
          <w:lang w:val="en-US"/>
        </w:rPr>
      </w:pPr>
      <w:bookmarkStart w:id="22" w:name="_Toc474303602"/>
      <w:r w:rsidRPr="00971586">
        <w:rPr>
          <w:sz w:val="24"/>
          <w:szCs w:val="24"/>
          <w:lang w:val="la-Latn"/>
        </w:rPr>
        <w:t>Protokolla</w:t>
      </w:r>
      <w:bookmarkEnd w:id="22"/>
    </w:p>
    <w:p w14:paraId="4623D402" w14:textId="77777777" w:rsidR="001E3E83" w:rsidRPr="005D3AA5" w:rsidRDefault="00975AB5" w:rsidP="005D3AA5">
      <w:pPr>
        <w:pStyle w:val="Otsikko2"/>
        <w:ind w:firstLine="1304"/>
        <w:rPr>
          <w:b w:val="0"/>
          <w:sz w:val="24"/>
          <w:szCs w:val="24"/>
          <w:lang w:val="en-US"/>
        </w:rPr>
      </w:pPr>
      <w:bookmarkStart w:id="23" w:name="_Toc474303603"/>
      <w:r w:rsidRPr="001E3E83">
        <w:rPr>
          <w:b w:val="0"/>
          <w:sz w:val="24"/>
          <w:szCs w:val="24"/>
          <w:lang w:val="en-US"/>
        </w:rPr>
        <w:t>-C</w:t>
      </w:r>
      <w:r w:rsidR="001E3E83">
        <w:rPr>
          <w:b w:val="0"/>
          <w:sz w:val="24"/>
          <w:szCs w:val="24"/>
          <w:lang w:val="la-Latn"/>
        </w:rPr>
        <w:t>hest- thorakaaliaortt</w:t>
      </w:r>
      <w:r w:rsidR="001E3E83" w:rsidRPr="001F1F15">
        <w:rPr>
          <w:b w:val="0"/>
          <w:sz w:val="24"/>
          <w:szCs w:val="24"/>
          <w:lang w:val="en-US"/>
        </w:rPr>
        <w:t>a</w:t>
      </w:r>
      <w:bookmarkEnd w:id="23"/>
    </w:p>
    <w:p w14:paraId="4623D403" w14:textId="77777777" w:rsidR="005964D8" w:rsidRPr="005D2BB5" w:rsidRDefault="005964D8" w:rsidP="00975AB5">
      <w:pPr>
        <w:pStyle w:val="Otsikko2"/>
        <w:rPr>
          <w:sz w:val="24"/>
          <w:szCs w:val="24"/>
          <w:lang w:val="en-US"/>
        </w:rPr>
      </w:pPr>
      <w:bookmarkStart w:id="24" w:name="_Toc474303604"/>
      <w:r w:rsidRPr="005D2BB5">
        <w:rPr>
          <w:sz w:val="24"/>
          <w:szCs w:val="24"/>
          <w:lang w:val="en-US"/>
        </w:rPr>
        <w:t>Kela</w:t>
      </w:r>
      <w:bookmarkEnd w:id="24"/>
    </w:p>
    <w:p w14:paraId="4623D404" w14:textId="77777777" w:rsidR="005964D8" w:rsidRPr="00971586" w:rsidRDefault="00975AB5" w:rsidP="005D3AA5">
      <w:pPr>
        <w:ind w:left="1304"/>
        <w:rPr>
          <w:sz w:val="24"/>
          <w:szCs w:val="24"/>
          <w:lang w:val="en-US"/>
        </w:rPr>
      </w:pPr>
      <w:r w:rsidRPr="00971586">
        <w:rPr>
          <w:sz w:val="24"/>
          <w:szCs w:val="24"/>
          <w:lang w:val="en-US"/>
        </w:rPr>
        <w:t>-</w:t>
      </w:r>
      <w:r w:rsidR="00971586" w:rsidRPr="00F606E1">
        <w:rPr>
          <w:sz w:val="24"/>
          <w:szCs w:val="24"/>
          <w:lang w:val="en-US"/>
        </w:rPr>
        <w:t>8CH Body Full Fov / 8CH Body Upper</w:t>
      </w:r>
      <w:r w:rsidR="00971586" w:rsidRPr="00971586">
        <w:rPr>
          <w:sz w:val="24"/>
          <w:szCs w:val="24"/>
          <w:lang w:val="en-US"/>
        </w:rPr>
        <w:t xml:space="preserve"> </w:t>
      </w:r>
    </w:p>
    <w:p w14:paraId="4623D405" w14:textId="77777777" w:rsidR="005964D8" w:rsidRDefault="005964D8" w:rsidP="00975AB5">
      <w:pPr>
        <w:pStyle w:val="Otsikko2"/>
        <w:rPr>
          <w:sz w:val="24"/>
          <w:szCs w:val="24"/>
        </w:rPr>
      </w:pPr>
      <w:bookmarkStart w:id="25" w:name="_Toc474303605"/>
      <w:r w:rsidRPr="00971586">
        <w:rPr>
          <w:sz w:val="24"/>
          <w:szCs w:val="24"/>
          <w:lang w:val="la-Latn"/>
        </w:rPr>
        <w:t>Kuvaus</w:t>
      </w:r>
      <w:bookmarkEnd w:id="25"/>
    </w:p>
    <w:p w14:paraId="4623D406" w14:textId="77777777" w:rsidR="005D3AA5" w:rsidRPr="005D3AA5" w:rsidRDefault="005D3AA5" w:rsidP="005D3AA5"/>
    <w:p w14:paraId="4623D407" w14:textId="77777777" w:rsidR="005964D8" w:rsidRPr="001E3E83" w:rsidRDefault="00B75BC2" w:rsidP="001F1F15">
      <w:pPr>
        <w:numPr>
          <w:ilvl w:val="1"/>
          <w:numId w:val="9"/>
        </w:numPr>
        <w:ind w:left="709"/>
        <w:rPr>
          <w:b/>
          <w:sz w:val="24"/>
          <w:szCs w:val="24"/>
          <w:lang w:val="la-Latn"/>
        </w:rPr>
      </w:pPr>
      <w:r>
        <w:rPr>
          <w:b/>
          <w:sz w:val="24"/>
          <w:szCs w:val="24"/>
        </w:rPr>
        <w:t>3 Plane loc</w:t>
      </w:r>
      <w:r w:rsidR="001E3E83">
        <w:rPr>
          <w:b/>
          <w:sz w:val="24"/>
          <w:szCs w:val="24"/>
        </w:rPr>
        <w:t xml:space="preserve"> Fiesta</w:t>
      </w:r>
      <w:r w:rsidR="005964D8" w:rsidRPr="004C4C97">
        <w:rPr>
          <w:b/>
          <w:sz w:val="24"/>
          <w:szCs w:val="24"/>
          <w:lang w:val="la-Latn"/>
        </w:rPr>
        <w:t xml:space="preserve"> </w:t>
      </w:r>
    </w:p>
    <w:p w14:paraId="4623D408" w14:textId="77777777" w:rsidR="001E3E83" w:rsidRPr="004C4C97" w:rsidRDefault="001E3E83" w:rsidP="001E3E83">
      <w:pPr>
        <w:ind w:left="709"/>
        <w:rPr>
          <w:b/>
          <w:sz w:val="24"/>
          <w:szCs w:val="24"/>
          <w:lang w:val="la-Latn"/>
        </w:rPr>
      </w:pPr>
    </w:p>
    <w:p w14:paraId="4623D409" w14:textId="77777777" w:rsidR="005964D8" w:rsidRPr="001E3E83" w:rsidRDefault="005964D8" w:rsidP="001F1F15">
      <w:pPr>
        <w:numPr>
          <w:ilvl w:val="1"/>
          <w:numId w:val="9"/>
        </w:numPr>
        <w:ind w:left="709"/>
        <w:rPr>
          <w:b/>
          <w:sz w:val="24"/>
          <w:szCs w:val="24"/>
          <w:lang w:val="la-Latn"/>
        </w:rPr>
      </w:pPr>
      <w:r w:rsidRPr="004C4C97">
        <w:rPr>
          <w:b/>
          <w:sz w:val="24"/>
          <w:szCs w:val="24"/>
          <w:lang w:val="la-Latn"/>
        </w:rPr>
        <w:t xml:space="preserve">2D </w:t>
      </w:r>
      <w:r w:rsidRPr="004C4C97">
        <w:rPr>
          <w:b/>
          <w:sz w:val="24"/>
          <w:szCs w:val="24"/>
        </w:rPr>
        <w:t xml:space="preserve">TRA </w:t>
      </w:r>
      <w:r w:rsidR="00011E10">
        <w:rPr>
          <w:b/>
          <w:sz w:val="24"/>
          <w:szCs w:val="24"/>
        </w:rPr>
        <w:t>F</w:t>
      </w:r>
      <w:r w:rsidRPr="004C4C97">
        <w:rPr>
          <w:b/>
          <w:sz w:val="24"/>
          <w:szCs w:val="24"/>
        </w:rPr>
        <w:t>iesta</w:t>
      </w:r>
    </w:p>
    <w:p w14:paraId="4623D40A" w14:textId="77777777" w:rsidR="001E3E83" w:rsidRPr="004C4C97" w:rsidRDefault="001E3E83" w:rsidP="001E3E83">
      <w:pPr>
        <w:ind w:left="709"/>
        <w:rPr>
          <w:b/>
          <w:sz w:val="24"/>
          <w:szCs w:val="24"/>
          <w:lang w:val="la-Latn"/>
        </w:rPr>
      </w:pPr>
    </w:p>
    <w:p w14:paraId="4623D40B" w14:textId="77777777" w:rsidR="005964D8" w:rsidRPr="004C4C97" w:rsidRDefault="005964D8" w:rsidP="001F1F15">
      <w:pPr>
        <w:numPr>
          <w:ilvl w:val="1"/>
          <w:numId w:val="9"/>
        </w:numPr>
        <w:ind w:left="709"/>
        <w:rPr>
          <w:b/>
          <w:sz w:val="24"/>
          <w:szCs w:val="24"/>
          <w:lang w:val="la-Latn"/>
        </w:rPr>
      </w:pPr>
      <w:r w:rsidRPr="004C4C97">
        <w:rPr>
          <w:b/>
          <w:sz w:val="24"/>
          <w:szCs w:val="24"/>
          <w:lang w:val="la-Latn"/>
        </w:rPr>
        <w:t>2D SAG</w:t>
      </w:r>
      <w:r w:rsidRPr="004C4C97">
        <w:rPr>
          <w:b/>
          <w:sz w:val="24"/>
          <w:szCs w:val="24"/>
        </w:rPr>
        <w:t xml:space="preserve"> </w:t>
      </w:r>
      <w:r w:rsidR="00011E10">
        <w:rPr>
          <w:b/>
          <w:sz w:val="24"/>
          <w:szCs w:val="24"/>
        </w:rPr>
        <w:t>F</w:t>
      </w:r>
      <w:r w:rsidRPr="004C4C97">
        <w:rPr>
          <w:b/>
          <w:sz w:val="24"/>
          <w:szCs w:val="24"/>
        </w:rPr>
        <w:t>iesta</w:t>
      </w:r>
    </w:p>
    <w:p w14:paraId="4623D40C" w14:textId="77777777" w:rsidR="005964D8" w:rsidRPr="002A4E53" w:rsidRDefault="00975AB5" w:rsidP="00975AB5">
      <w:pPr>
        <w:ind w:left="1304"/>
        <w:rPr>
          <w:sz w:val="24"/>
          <w:szCs w:val="24"/>
        </w:rPr>
      </w:pPr>
      <w:r w:rsidRPr="002A4E53">
        <w:rPr>
          <w:sz w:val="24"/>
          <w:szCs w:val="24"/>
        </w:rPr>
        <w:t>-V</w:t>
      </w:r>
      <w:r w:rsidR="005964D8" w:rsidRPr="002A4E53">
        <w:rPr>
          <w:sz w:val="24"/>
          <w:szCs w:val="24"/>
          <w:lang w:val="la-Latn"/>
        </w:rPr>
        <w:t xml:space="preserve">iistosagittaali aortankaaren suhteen, katso </w:t>
      </w:r>
      <w:r w:rsidR="002A4E53">
        <w:rPr>
          <w:sz w:val="24"/>
          <w:szCs w:val="24"/>
        </w:rPr>
        <w:t xml:space="preserve">2D Tra fiesta </w:t>
      </w:r>
      <w:r w:rsidR="005964D8" w:rsidRPr="002A4E53">
        <w:rPr>
          <w:sz w:val="24"/>
          <w:szCs w:val="24"/>
          <w:lang w:val="la-Latn"/>
        </w:rPr>
        <w:t>kuvista viistous</w:t>
      </w:r>
      <w:r w:rsidR="002A4E53">
        <w:rPr>
          <w:sz w:val="24"/>
          <w:szCs w:val="24"/>
        </w:rPr>
        <w:t xml:space="preserve"> ja</w:t>
      </w:r>
      <w:r w:rsidR="005964D8" w:rsidRPr="002A4E53">
        <w:rPr>
          <w:sz w:val="24"/>
          <w:szCs w:val="24"/>
          <w:lang w:val="la-Latn"/>
        </w:rPr>
        <w:t xml:space="preserve"> loc-</w:t>
      </w:r>
      <w:r w:rsidR="002A4E53">
        <w:rPr>
          <w:sz w:val="24"/>
          <w:szCs w:val="24"/>
        </w:rPr>
        <w:t xml:space="preserve">Cor/Sag </w:t>
      </w:r>
      <w:r w:rsidR="005964D8" w:rsidRPr="002A4E53">
        <w:rPr>
          <w:sz w:val="24"/>
          <w:szCs w:val="24"/>
          <w:lang w:val="la-Latn"/>
        </w:rPr>
        <w:t xml:space="preserve">kuvista korkeus </w:t>
      </w:r>
    </w:p>
    <w:p w14:paraId="4623D40D" w14:textId="77777777" w:rsidR="00975AB5" w:rsidRPr="00975AB5" w:rsidRDefault="00975AB5" w:rsidP="001E3E83">
      <w:pPr>
        <w:rPr>
          <w:sz w:val="24"/>
          <w:szCs w:val="24"/>
        </w:rPr>
      </w:pPr>
    </w:p>
    <w:p w14:paraId="4623D40E" w14:textId="68CC7F59" w:rsidR="005964D8" w:rsidRPr="004C4C97" w:rsidRDefault="005964D8" w:rsidP="00975AB5">
      <w:pPr>
        <w:jc w:val="center"/>
        <w:rPr>
          <w:sz w:val="24"/>
          <w:szCs w:val="24"/>
          <w:lang w:val="la-Latn"/>
        </w:rPr>
      </w:pPr>
      <w:r w:rsidRPr="004C4C9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3D627" wp14:editId="4623D628">
                <wp:simplePos x="0" y="0"/>
                <wp:positionH relativeFrom="column">
                  <wp:posOffset>3432810</wp:posOffset>
                </wp:positionH>
                <wp:positionV relativeFrom="paragraph">
                  <wp:posOffset>880109</wp:posOffset>
                </wp:positionV>
                <wp:extent cx="647700" cy="1076325"/>
                <wp:effectExtent l="38100" t="38100" r="38100" b="47625"/>
                <wp:wrapNone/>
                <wp:docPr id="21" name="Freeform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1076325"/>
                        </a:xfrm>
                        <a:custGeom>
                          <a:avLst/>
                          <a:gdLst>
                            <a:gd name="T0" fmla="*/ 0 w 810"/>
                            <a:gd name="T1" fmla="*/ 0 h 1590"/>
                            <a:gd name="T2" fmla="*/ 810 w 810"/>
                            <a:gd name="T3" fmla="*/ 1590 h 1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10" h="1590">
                              <a:moveTo>
                                <a:pt x="0" y="0"/>
                              </a:moveTo>
                              <a:lnTo>
                                <a:pt x="810" y="159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468D" id="Freeform 1769" o:spid="_x0000_s1026" style="position:absolute;margin-left:270.3pt;margin-top:69.3pt;width:51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" path="m,l810,1590e" filled="f" strokecolor="white" strokeweight="3pt">
                <v:stroke startarrow="block" endarrow="block"/>
                <v:path arrowok="t" o:connecttype="custom" o:connectlocs="0,0;647700,1076325" o:connectangles="0,0"/>
              </v:shape>
            </w:pict>
          </mc:Fallback>
        </mc:AlternateContent>
      </w:r>
      <w:r w:rsidRPr="004C4C9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23D629" wp14:editId="4623D62A">
                <wp:simplePos x="0" y="0"/>
                <wp:positionH relativeFrom="column">
                  <wp:posOffset>1845945</wp:posOffset>
                </wp:positionH>
                <wp:positionV relativeFrom="paragraph">
                  <wp:posOffset>991870</wp:posOffset>
                </wp:positionV>
                <wp:extent cx="0" cy="0"/>
                <wp:effectExtent l="13335" t="13970" r="5715" b="5080"/>
                <wp:wrapNone/>
                <wp:docPr id="17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E0E67" id="Line 17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78.1pt" to="145.3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fDwIAACY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"/>
            </w:pict>
          </mc:Fallback>
        </mc:AlternateContent>
      </w:r>
      <w:r w:rsidR="00754F22" w:rsidRPr="004C4C97">
        <w:rPr>
          <w:sz w:val="24"/>
          <w:szCs w:val="24"/>
          <w:lang w:val="la-Latn"/>
        </w:rPr>
        <w:object w:dxaOrig="7334" w:dyaOrig="5101" w14:anchorId="4623D6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05pt;height:3in" o:ole="" o:bordertopcolor="this" o:borderleftcolor="this" o:borderbottomcolor="this" o:borderrightcolor="this">
            <v:imagedata r:id="rId25" o:title="" gain="69719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729845530" r:id="rId26"/>
        </w:object>
      </w:r>
    </w:p>
    <w:p w14:paraId="4623D40F" w14:textId="77777777" w:rsidR="00975AB5" w:rsidRDefault="00975AB5" w:rsidP="005964D8">
      <w:pPr>
        <w:ind w:left="567" w:hanging="141"/>
        <w:rPr>
          <w:b/>
          <w:sz w:val="24"/>
          <w:szCs w:val="24"/>
          <w:lang w:val="sv-SE"/>
        </w:rPr>
      </w:pPr>
    </w:p>
    <w:p w14:paraId="4623D410" w14:textId="77777777" w:rsidR="00975AB5" w:rsidRDefault="00975AB5" w:rsidP="005964D8">
      <w:pPr>
        <w:ind w:left="567" w:hanging="141"/>
        <w:rPr>
          <w:b/>
          <w:sz w:val="24"/>
          <w:szCs w:val="24"/>
          <w:lang w:val="sv-SE"/>
        </w:rPr>
      </w:pPr>
    </w:p>
    <w:p w14:paraId="4623D411" w14:textId="77777777" w:rsidR="005964D8" w:rsidRDefault="005964D8" w:rsidP="005964D8">
      <w:pPr>
        <w:ind w:left="567" w:hanging="141"/>
        <w:rPr>
          <w:b/>
          <w:sz w:val="24"/>
          <w:szCs w:val="24"/>
          <w:lang w:val="sv-SE"/>
        </w:rPr>
      </w:pPr>
      <w:r w:rsidRPr="004C4C97">
        <w:rPr>
          <w:b/>
          <w:sz w:val="24"/>
          <w:szCs w:val="24"/>
          <w:lang w:val="sv-SE"/>
        </w:rPr>
        <w:t xml:space="preserve">4. </w:t>
      </w:r>
      <w:r w:rsidR="001E3E83">
        <w:rPr>
          <w:b/>
          <w:sz w:val="24"/>
          <w:szCs w:val="24"/>
          <w:lang w:val="sv-SE"/>
        </w:rPr>
        <w:t>Aorta CEMRA bolusangio</w:t>
      </w:r>
    </w:p>
    <w:p w14:paraId="4623D412" w14:textId="77777777" w:rsidR="00975AB5" w:rsidRPr="004C4C97" w:rsidRDefault="00975AB5" w:rsidP="005964D8">
      <w:pPr>
        <w:ind w:left="567" w:hanging="141"/>
        <w:rPr>
          <w:b/>
          <w:sz w:val="24"/>
          <w:szCs w:val="24"/>
          <w:lang w:val="sv-SE"/>
        </w:rPr>
      </w:pPr>
    </w:p>
    <w:p w14:paraId="4623D413" w14:textId="7A72312C" w:rsidR="005964D8" w:rsidRPr="00754F22" w:rsidRDefault="00754F22" w:rsidP="001F1F15">
      <w:pPr>
        <w:numPr>
          <w:ilvl w:val="0"/>
          <w:numId w:val="8"/>
        </w:numPr>
        <w:ind w:left="1134" w:hanging="425"/>
        <w:rPr>
          <w:b/>
          <w:sz w:val="24"/>
          <w:szCs w:val="24"/>
          <w:lang w:val="la-Latn"/>
        </w:rPr>
      </w:pPr>
      <w:r>
        <w:rPr>
          <w:sz w:val="24"/>
          <w:szCs w:val="24"/>
        </w:rPr>
        <w:t>ensin natiivi</w:t>
      </w:r>
      <w:r w:rsidR="001E3E83">
        <w:rPr>
          <w:sz w:val="24"/>
          <w:szCs w:val="24"/>
        </w:rPr>
        <w:t xml:space="preserve">sarja </w:t>
      </w:r>
      <w:r w:rsidR="005964D8" w:rsidRPr="004C4C97">
        <w:rPr>
          <w:sz w:val="24"/>
          <w:szCs w:val="24"/>
          <w:lang w:val="la-Latn"/>
        </w:rPr>
        <w:t xml:space="preserve">kuvataan </w:t>
      </w:r>
      <w:r w:rsidR="005964D8" w:rsidRPr="004C4C97">
        <w:rPr>
          <w:b/>
          <w:sz w:val="24"/>
          <w:szCs w:val="24"/>
          <w:lang w:val="la-Latn"/>
        </w:rPr>
        <w:t>inspiriumissa</w:t>
      </w:r>
      <w:r w:rsidR="001E3E83">
        <w:rPr>
          <w:b/>
          <w:sz w:val="24"/>
          <w:szCs w:val="24"/>
        </w:rPr>
        <w:t xml:space="preserve"> (anna hengitysohjeet itse)</w:t>
      </w:r>
    </w:p>
    <w:p w14:paraId="1118310C" w14:textId="5998034D" w:rsidR="00754F22" w:rsidRPr="00754F22" w:rsidRDefault="00754F22" w:rsidP="001F1F15">
      <w:pPr>
        <w:numPr>
          <w:ilvl w:val="0"/>
          <w:numId w:val="8"/>
        </w:numPr>
        <w:ind w:left="1134" w:hanging="425"/>
        <w:rPr>
          <w:sz w:val="24"/>
          <w:szCs w:val="24"/>
          <w:lang w:val="la-Latn"/>
        </w:rPr>
      </w:pPr>
      <w:r w:rsidRPr="00754F22">
        <w:rPr>
          <w:sz w:val="24"/>
          <w:szCs w:val="24"/>
        </w:rPr>
        <w:t>Kuviin tulee liikeartefaktaa</w:t>
      </w:r>
      <w:r>
        <w:rPr>
          <w:sz w:val="24"/>
          <w:szCs w:val="24"/>
        </w:rPr>
        <w:t xml:space="preserve"> kuten alla olevassa esimerkissä</w:t>
      </w:r>
      <w:r w:rsidRPr="00754F22">
        <w:rPr>
          <w:sz w:val="24"/>
          <w:szCs w:val="24"/>
        </w:rPr>
        <w:t>, tämä ei haittaa</w:t>
      </w:r>
    </w:p>
    <w:p w14:paraId="78EB47A1" w14:textId="77777777" w:rsidR="00754F22" w:rsidRPr="00754F22" w:rsidRDefault="00754F22" w:rsidP="00754F22">
      <w:pPr>
        <w:ind w:left="1134"/>
        <w:rPr>
          <w:b/>
          <w:sz w:val="24"/>
          <w:szCs w:val="24"/>
          <w:lang w:val="la-Latn"/>
        </w:rPr>
      </w:pPr>
    </w:p>
    <w:p w14:paraId="0D62A53E" w14:textId="0615FBAB" w:rsidR="00754F22" w:rsidRDefault="00754F22" w:rsidP="00754F2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</w:rPr>
        <w:drawing>
          <wp:inline distT="0" distB="0" distL="0" distR="0" wp14:anchorId="14647856" wp14:editId="23C25052">
            <wp:extent cx="2381250" cy="2632796"/>
            <wp:effectExtent l="0" t="0" r="0" b="0"/>
            <wp:docPr id="308" name="Kuva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THX_aorta_202111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26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</w:t>
      </w:r>
    </w:p>
    <w:p w14:paraId="2FEFB270" w14:textId="77777777" w:rsidR="00754F22" w:rsidRPr="004C4C97" w:rsidRDefault="00754F22" w:rsidP="00754F22">
      <w:pPr>
        <w:ind w:left="709"/>
        <w:rPr>
          <w:b/>
          <w:sz w:val="24"/>
          <w:szCs w:val="24"/>
          <w:lang w:val="la-Latn"/>
        </w:rPr>
      </w:pPr>
    </w:p>
    <w:p w14:paraId="4623D414" w14:textId="2FE55FB8" w:rsidR="005964D8" w:rsidRPr="004C4C97" w:rsidRDefault="00754F22" w:rsidP="001F1F15">
      <w:pPr>
        <w:numPr>
          <w:ilvl w:val="0"/>
          <w:numId w:val="8"/>
        </w:numPr>
        <w:ind w:left="1134" w:hanging="425"/>
        <w:rPr>
          <w:sz w:val="24"/>
          <w:szCs w:val="24"/>
          <w:lang w:val="la-Latn"/>
        </w:rPr>
      </w:pPr>
      <w:r>
        <w:rPr>
          <w:sz w:val="24"/>
          <w:szCs w:val="24"/>
        </w:rPr>
        <w:t>natiivi</w:t>
      </w:r>
      <w:r w:rsidR="001E3E83">
        <w:rPr>
          <w:sz w:val="24"/>
          <w:szCs w:val="24"/>
        </w:rPr>
        <w:t xml:space="preserve">sarjan jälkeen </w:t>
      </w:r>
      <w:r w:rsidR="005964D8" w:rsidRPr="004C4C97">
        <w:rPr>
          <w:sz w:val="24"/>
          <w:szCs w:val="24"/>
          <w:lang w:val="la-Latn"/>
        </w:rPr>
        <w:t xml:space="preserve"> </w:t>
      </w:r>
      <w:r w:rsidR="005964D8" w:rsidRPr="004C4C97">
        <w:rPr>
          <w:sz w:val="24"/>
          <w:szCs w:val="24"/>
          <w:lang w:val="la-Latn"/>
        </w:rPr>
        <w:sym w:font="Symbol" w:char="F0AE"/>
      </w:r>
      <w:r w:rsidR="005964D8" w:rsidRPr="004C4C97">
        <w:rPr>
          <w:sz w:val="24"/>
          <w:szCs w:val="24"/>
          <w:lang w:val="la-Latn"/>
        </w:rPr>
        <w:t xml:space="preserve"> scan </w:t>
      </w:r>
      <w:r w:rsidR="005964D8" w:rsidRPr="004C4C97">
        <w:rPr>
          <w:sz w:val="24"/>
          <w:szCs w:val="24"/>
          <w:lang w:val="la-Latn"/>
        </w:rPr>
        <w:sym w:font="Symbol" w:char="F0AE"/>
      </w:r>
      <w:r w:rsidR="005964D8" w:rsidRPr="004C4C97">
        <w:rPr>
          <w:sz w:val="24"/>
          <w:szCs w:val="24"/>
          <w:lang w:val="la-Latn"/>
        </w:rPr>
        <w:t xml:space="preserve">FT MRA näyttö esille </w:t>
      </w:r>
      <w:r w:rsidR="005964D8" w:rsidRPr="004C4C97">
        <w:rPr>
          <w:sz w:val="24"/>
          <w:szCs w:val="24"/>
          <w:lang w:val="la-Latn"/>
        </w:rPr>
        <w:sym w:font="Symbol" w:char="F0AE"/>
      </w:r>
      <w:r w:rsidR="005964D8" w:rsidRPr="004C4C97">
        <w:rPr>
          <w:sz w:val="24"/>
          <w:szCs w:val="24"/>
          <w:lang w:val="la-Latn"/>
        </w:rPr>
        <w:t xml:space="preserve"> valitse sag-kuvasta dr</w:t>
      </w:r>
      <w:r w:rsidR="001E3E83">
        <w:rPr>
          <w:sz w:val="24"/>
          <w:szCs w:val="24"/>
          <w:lang w:val="la-Latn"/>
        </w:rPr>
        <w:t xml:space="preserve">aw line:n avulla oikea axiaali </w:t>
      </w:r>
      <w:r w:rsidR="005964D8" w:rsidRPr="004C4C97">
        <w:rPr>
          <w:sz w:val="24"/>
          <w:szCs w:val="24"/>
          <w:lang w:val="la-Latn"/>
        </w:rPr>
        <w:t xml:space="preserve"> taso </w:t>
      </w:r>
      <w:r w:rsidR="005964D8" w:rsidRPr="004C4C97">
        <w:rPr>
          <w:sz w:val="24"/>
          <w:szCs w:val="24"/>
          <w:lang w:val="la-Latn"/>
        </w:rPr>
        <w:sym w:font="Symbol" w:char="F0AE"/>
      </w:r>
      <w:r w:rsidR="005964D8" w:rsidRPr="004C4C97">
        <w:rPr>
          <w:sz w:val="24"/>
          <w:szCs w:val="24"/>
          <w:lang w:val="la-Latn"/>
        </w:rPr>
        <w:t xml:space="preserve"> go </w:t>
      </w:r>
      <w:r w:rsidR="005964D8" w:rsidRPr="004C4C97">
        <w:rPr>
          <w:sz w:val="24"/>
          <w:szCs w:val="24"/>
          <w:lang w:val="la-Latn"/>
        </w:rPr>
        <w:sym w:font="Symbol" w:char="F0AE"/>
      </w:r>
      <w:r w:rsidR="005964D8" w:rsidRPr="004C4C97">
        <w:rPr>
          <w:sz w:val="24"/>
          <w:szCs w:val="24"/>
          <w:lang w:val="la-Latn"/>
        </w:rPr>
        <w:t xml:space="preserve"> laita SAT päälle</w:t>
      </w:r>
    </w:p>
    <w:p w14:paraId="4623D415" w14:textId="06C843EF" w:rsidR="005964D8" w:rsidRPr="004C4C97" w:rsidRDefault="00754F22" w:rsidP="001F1F15">
      <w:pPr>
        <w:numPr>
          <w:ilvl w:val="0"/>
          <w:numId w:val="8"/>
        </w:numPr>
        <w:ind w:left="1134" w:hanging="425"/>
        <w:rPr>
          <w:sz w:val="24"/>
          <w:szCs w:val="24"/>
          <w:lang w:val="la-Lat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val="la-Latn"/>
        </w:rPr>
        <w:t>uiskuta v</w:t>
      </w:r>
      <w:r>
        <w:rPr>
          <w:sz w:val="24"/>
          <w:szCs w:val="24"/>
        </w:rPr>
        <w:t>a</w:t>
      </w:r>
      <w:r w:rsidR="005964D8" w:rsidRPr="004C4C97">
        <w:rPr>
          <w:sz w:val="24"/>
          <w:szCs w:val="24"/>
          <w:lang w:val="la-Latn"/>
        </w:rPr>
        <w:t xml:space="preserve"> ja seuraa nä</w:t>
      </w:r>
      <w:r>
        <w:rPr>
          <w:sz w:val="24"/>
          <w:szCs w:val="24"/>
          <w:lang w:val="la-Latn"/>
        </w:rPr>
        <w:t xml:space="preserve">ytöstä </w:t>
      </w:r>
      <w:r w:rsidR="005964D8" w:rsidRPr="004C4C97">
        <w:rPr>
          <w:sz w:val="24"/>
          <w:szCs w:val="24"/>
          <w:lang w:val="la-Latn"/>
        </w:rPr>
        <w:t>boluksen saapumista</w:t>
      </w:r>
    </w:p>
    <w:p w14:paraId="4623D416" w14:textId="77777777" w:rsidR="005964D8" w:rsidRPr="004C4C97" w:rsidRDefault="005964D8" w:rsidP="001F1F15">
      <w:pPr>
        <w:numPr>
          <w:ilvl w:val="0"/>
          <w:numId w:val="8"/>
        </w:numPr>
        <w:ind w:left="1134" w:hanging="425"/>
        <w:rPr>
          <w:sz w:val="24"/>
          <w:szCs w:val="24"/>
          <w:lang w:val="la-Latn"/>
        </w:rPr>
      </w:pPr>
      <w:r w:rsidRPr="004C4C97">
        <w:rPr>
          <w:sz w:val="24"/>
          <w:szCs w:val="24"/>
          <w:lang w:val="la-Latn"/>
        </w:rPr>
        <w:lastRenderedPageBreak/>
        <w:t xml:space="preserve">kuvaus käynnistetään </w:t>
      </w:r>
      <w:r w:rsidRPr="004C4C97">
        <w:rPr>
          <w:b/>
          <w:sz w:val="24"/>
          <w:szCs w:val="24"/>
          <w:lang w:val="la-Latn"/>
        </w:rPr>
        <w:t>Go3D</w:t>
      </w:r>
      <w:r w:rsidRPr="004C4C97">
        <w:rPr>
          <w:sz w:val="24"/>
          <w:szCs w:val="24"/>
          <w:lang w:val="la-Latn"/>
        </w:rPr>
        <w:t xml:space="preserve">-näppäimellä kun bolus on täyttänyt suonen </w:t>
      </w:r>
      <w:r w:rsidRPr="004C4C97">
        <w:rPr>
          <w:sz w:val="24"/>
          <w:szCs w:val="24"/>
          <w:lang w:val="la-Latn"/>
        </w:rPr>
        <w:sym w:font="Symbol" w:char="F0AE"/>
      </w:r>
      <w:r w:rsidRPr="004C4C97">
        <w:rPr>
          <w:sz w:val="24"/>
          <w:szCs w:val="24"/>
          <w:lang w:val="la-Latn"/>
        </w:rPr>
        <w:t xml:space="preserve">näyttöön  ilmestyy 5 sek viive jolloin voit antaa </w:t>
      </w:r>
      <w:r w:rsidRPr="004C4C97">
        <w:rPr>
          <w:b/>
          <w:sz w:val="24"/>
          <w:szCs w:val="24"/>
          <w:lang w:val="la-Latn"/>
        </w:rPr>
        <w:t>hengitysohjeet</w:t>
      </w:r>
      <w:r w:rsidRPr="004C4C97">
        <w:rPr>
          <w:sz w:val="24"/>
          <w:szCs w:val="24"/>
          <w:lang w:val="la-Latn"/>
        </w:rPr>
        <w:t xml:space="preserve"> (inspirium) ja kuvaus käynnistyy automaattisesti </w:t>
      </w:r>
    </w:p>
    <w:p w14:paraId="4623D417" w14:textId="77777777" w:rsidR="005964D8" w:rsidRPr="001E3E83" w:rsidRDefault="005964D8" w:rsidP="001F1F15">
      <w:pPr>
        <w:numPr>
          <w:ilvl w:val="2"/>
          <w:numId w:val="8"/>
        </w:numPr>
        <w:ind w:left="1134" w:hanging="425"/>
        <w:rPr>
          <w:sz w:val="24"/>
          <w:szCs w:val="24"/>
          <w:lang w:val="la-Latn"/>
        </w:rPr>
      </w:pPr>
      <w:r w:rsidRPr="004C4C97">
        <w:rPr>
          <w:sz w:val="24"/>
          <w:szCs w:val="24"/>
          <w:lang w:val="la-Latn"/>
        </w:rPr>
        <w:t>FT MRA näyttö poistuu ja ohj.paneeli (Scan Desktop) tulee näkyviin.</w:t>
      </w:r>
    </w:p>
    <w:p w14:paraId="4623D418" w14:textId="77777777" w:rsidR="001E3E83" w:rsidRPr="004C4C97" w:rsidRDefault="001E3E83" w:rsidP="001F1F15">
      <w:pPr>
        <w:numPr>
          <w:ilvl w:val="2"/>
          <w:numId w:val="8"/>
        </w:numPr>
        <w:ind w:left="1134" w:hanging="425"/>
        <w:rPr>
          <w:sz w:val="24"/>
          <w:szCs w:val="24"/>
          <w:lang w:val="la-Latn"/>
        </w:rPr>
      </w:pPr>
      <w:r>
        <w:rPr>
          <w:sz w:val="24"/>
          <w:szCs w:val="24"/>
        </w:rPr>
        <w:t>toistetaan vielä 2 kertaa</w:t>
      </w:r>
      <w:r w:rsidR="0019292C">
        <w:rPr>
          <w:sz w:val="24"/>
          <w:szCs w:val="24"/>
        </w:rPr>
        <w:t>, saa hengittää pinnallisesti</w:t>
      </w:r>
    </w:p>
    <w:p w14:paraId="4623D419" w14:textId="77777777" w:rsidR="00975AB5" w:rsidRDefault="00975AB5" w:rsidP="005964D8">
      <w:pPr>
        <w:ind w:firstLine="720"/>
        <w:rPr>
          <w:b/>
          <w:sz w:val="24"/>
          <w:szCs w:val="24"/>
          <w:u w:val="single"/>
        </w:rPr>
      </w:pPr>
    </w:p>
    <w:p w14:paraId="4623D41A" w14:textId="77777777" w:rsidR="00CC4291" w:rsidRDefault="00CC4291" w:rsidP="005964D8">
      <w:pPr>
        <w:ind w:firstLine="720"/>
        <w:rPr>
          <w:b/>
          <w:sz w:val="24"/>
          <w:szCs w:val="24"/>
          <w:u w:val="single"/>
        </w:rPr>
      </w:pPr>
    </w:p>
    <w:p w14:paraId="4623D41B" w14:textId="77777777" w:rsidR="005964D8" w:rsidRDefault="005964D8" w:rsidP="005964D8">
      <w:pPr>
        <w:ind w:firstLine="720"/>
        <w:rPr>
          <w:b/>
          <w:sz w:val="24"/>
          <w:szCs w:val="24"/>
          <w:u w:val="single"/>
        </w:rPr>
      </w:pPr>
      <w:r w:rsidRPr="004C4C97">
        <w:rPr>
          <w:b/>
          <w:sz w:val="24"/>
          <w:szCs w:val="24"/>
          <w:u w:val="single"/>
          <w:lang w:val="la-Latn"/>
        </w:rPr>
        <w:t>Tarvittaessa:</w:t>
      </w:r>
    </w:p>
    <w:p w14:paraId="4623D41C" w14:textId="77777777" w:rsidR="00CC4291" w:rsidRPr="00CC4291" w:rsidRDefault="00CC4291" w:rsidP="005964D8">
      <w:pPr>
        <w:ind w:firstLine="720"/>
        <w:rPr>
          <w:b/>
          <w:sz w:val="24"/>
          <w:szCs w:val="24"/>
          <w:u w:val="single"/>
        </w:rPr>
      </w:pPr>
    </w:p>
    <w:p w14:paraId="4623D41D" w14:textId="77777777" w:rsidR="005964D8" w:rsidRPr="004C4C97" w:rsidRDefault="005964D8" w:rsidP="005964D8">
      <w:pPr>
        <w:ind w:left="567" w:firstLine="283"/>
        <w:rPr>
          <w:b/>
          <w:sz w:val="24"/>
          <w:szCs w:val="24"/>
          <w:lang w:val="la-Latn"/>
        </w:rPr>
      </w:pPr>
      <w:r w:rsidRPr="004C4C97">
        <w:rPr>
          <w:b/>
          <w:sz w:val="24"/>
          <w:szCs w:val="24"/>
        </w:rPr>
        <w:t xml:space="preserve">5. </w:t>
      </w:r>
      <w:r w:rsidRPr="004C4C97">
        <w:rPr>
          <w:b/>
          <w:sz w:val="24"/>
          <w:szCs w:val="24"/>
          <w:lang w:val="la-Latn"/>
        </w:rPr>
        <w:t xml:space="preserve">T1 </w:t>
      </w:r>
      <w:r w:rsidRPr="004C4C97">
        <w:rPr>
          <w:b/>
          <w:sz w:val="24"/>
          <w:szCs w:val="24"/>
        </w:rPr>
        <w:t>TRA</w:t>
      </w:r>
      <w:r w:rsidRPr="004C4C97">
        <w:rPr>
          <w:b/>
          <w:sz w:val="24"/>
          <w:szCs w:val="24"/>
          <w:lang w:val="la-Latn"/>
        </w:rPr>
        <w:t xml:space="preserve"> se </w:t>
      </w:r>
    </w:p>
    <w:p w14:paraId="4623D41E" w14:textId="77777777" w:rsidR="005964D8" w:rsidRPr="004C4C97" w:rsidRDefault="005964D8" w:rsidP="005964D8">
      <w:pPr>
        <w:tabs>
          <w:tab w:val="left" w:pos="142"/>
        </w:tabs>
        <w:ind w:left="709" w:firstLine="142"/>
        <w:rPr>
          <w:b/>
          <w:sz w:val="24"/>
          <w:szCs w:val="24"/>
          <w:lang w:val="la-Latn"/>
        </w:rPr>
      </w:pPr>
      <w:r w:rsidRPr="004C4C97">
        <w:rPr>
          <w:b/>
          <w:sz w:val="24"/>
          <w:szCs w:val="24"/>
        </w:rPr>
        <w:t xml:space="preserve">6. </w:t>
      </w:r>
      <w:r w:rsidRPr="004C4C97">
        <w:rPr>
          <w:b/>
          <w:sz w:val="24"/>
          <w:szCs w:val="24"/>
          <w:lang w:val="la-Latn"/>
        </w:rPr>
        <w:t>T1 SAG se</w:t>
      </w:r>
    </w:p>
    <w:p w14:paraId="4623D41F" w14:textId="77777777" w:rsidR="00546C2A" w:rsidRPr="005964D8" w:rsidRDefault="005964D8" w:rsidP="005964D8">
      <w:pPr>
        <w:rPr>
          <w:sz w:val="24"/>
          <w:szCs w:val="20"/>
        </w:rPr>
      </w:pPr>
      <w:r w:rsidRPr="004C4C97">
        <w:rPr>
          <w:sz w:val="24"/>
          <w:szCs w:val="20"/>
          <w:lang w:val="la-Latn"/>
        </w:rPr>
        <w:br w:type="page"/>
      </w:r>
    </w:p>
    <w:p w14:paraId="4623D496" w14:textId="77777777" w:rsidR="004C4C97" w:rsidRDefault="00663DD1" w:rsidP="00073B6B">
      <w:pPr>
        <w:pStyle w:val="Otsikko1"/>
      </w:pPr>
      <w:bookmarkStart w:id="26" w:name="_Toc369355713"/>
      <w:bookmarkStart w:id="27" w:name="_Toc474303606"/>
      <w:bookmarkEnd w:id="20"/>
      <w:r>
        <w:lastRenderedPageBreak/>
        <w:t>V</w:t>
      </w:r>
      <w:r w:rsidR="004C4C97" w:rsidRPr="004C4C97">
        <w:rPr>
          <w:lang w:val="la-Latn"/>
        </w:rPr>
        <w:t>ATSA-AORTTA (PD5CG)</w:t>
      </w:r>
      <w:bookmarkEnd w:id="26"/>
      <w:bookmarkEnd w:id="27"/>
    </w:p>
    <w:p w14:paraId="4623D497" w14:textId="790349D1" w:rsidR="003F1778" w:rsidRPr="007A622B" w:rsidRDefault="007A622B" w:rsidP="003F1778">
      <w:pPr>
        <w:rPr>
          <w:color w:val="FF0000"/>
        </w:rPr>
      </w:pPr>
      <w:r w:rsidRPr="007A622B">
        <w:rPr>
          <w:color w:val="FF0000"/>
        </w:rPr>
        <w:t>EI KUVATA PÄRÖSSÄ</w:t>
      </w:r>
      <w:r>
        <w:rPr>
          <w:color w:val="FF0000"/>
        </w:rPr>
        <w:t>/ KERIMAA PEKKA 10.2022</w:t>
      </w:r>
    </w:p>
    <w:p w14:paraId="4623D498" w14:textId="77777777" w:rsidR="004C4C97" w:rsidRPr="00730491" w:rsidRDefault="004C4C97" w:rsidP="00073B6B">
      <w:pPr>
        <w:pStyle w:val="Otsikko2"/>
        <w:rPr>
          <w:sz w:val="24"/>
          <w:szCs w:val="24"/>
        </w:rPr>
      </w:pPr>
      <w:bookmarkStart w:id="28" w:name="_Toc474303607"/>
      <w:r w:rsidRPr="00730491">
        <w:rPr>
          <w:sz w:val="24"/>
          <w:szCs w:val="24"/>
        </w:rPr>
        <w:t>Esivalmistelu</w:t>
      </w:r>
      <w:bookmarkEnd w:id="28"/>
    </w:p>
    <w:p w14:paraId="4623D499" w14:textId="0D98CCD0" w:rsidR="004C4C97" w:rsidRPr="00730491" w:rsidRDefault="00106C9B" w:rsidP="00106C9B">
      <w:pPr>
        <w:ind w:left="1304"/>
        <w:rPr>
          <w:sz w:val="24"/>
          <w:szCs w:val="24"/>
        </w:rPr>
      </w:pPr>
      <w:r w:rsidRPr="00730491">
        <w:rPr>
          <w:sz w:val="24"/>
          <w:szCs w:val="24"/>
        </w:rPr>
        <w:t>-A</w:t>
      </w:r>
      <w:r w:rsidR="004C4C97" w:rsidRPr="00730491">
        <w:rPr>
          <w:sz w:val="24"/>
          <w:szCs w:val="24"/>
        </w:rPr>
        <w:t xml:space="preserve">utomaattiruiskutus, </w:t>
      </w:r>
      <w:r w:rsidR="000769FE" w:rsidRPr="00730491">
        <w:rPr>
          <w:sz w:val="24"/>
          <w:szCs w:val="24"/>
        </w:rPr>
        <w:t>varjoaine</w:t>
      </w:r>
      <w:r w:rsidR="000769FE" w:rsidRPr="00730491">
        <w:rPr>
          <w:sz w:val="24"/>
          <w:szCs w:val="24"/>
          <w:lang w:val="la-Latn"/>
        </w:rPr>
        <w:t xml:space="preserve"> 0,2 ml/kg, nopeus 2.5 ml/s</w:t>
      </w:r>
      <w:r w:rsidR="000769FE" w:rsidRPr="00730491">
        <w:rPr>
          <w:sz w:val="24"/>
          <w:szCs w:val="24"/>
        </w:rPr>
        <w:t xml:space="preserve">, enintään </w:t>
      </w:r>
      <w:r w:rsidR="00E75C51">
        <w:rPr>
          <w:sz w:val="24"/>
          <w:szCs w:val="24"/>
        </w:rPr>
        <w:t>20</w:t>
      </w:r>
      <w:r w:rsidR="000769FE" w:rsidRPr="00730491">
        <w:rPr>
          <w:sz w:val="24"/>
          <w:szCs w:val="24"/>
        </w:rPr>
        <w:t xml:space="preserve">ml </w:t>
      </w:r>
      <w:r w:rsidR="004C4C97" w:rsidRPr="00730491">
        <w:rPr>
          <w:sz w:val="24"/>
          <w:szCs w:val="24"/>
          <w:lang w:val="la-Latn"/>
        </w:rPr>
        <w:t xml:space="preserve"> </w:t>
      </w:r>
    </w:p>
    <w:p w14:paraId="0871FE57" w14:textId="77777777" w:rsidR="00022A42" w:rsidRDefault="00106C9B" w:rsidP="00022A42">
      <w:pPr>
        <w:ind w:left="1304"/>
      </w:pPr>
      <w:r w:rsidRPr="00730491">
        <w:rPr>
          <w:sz w:val="24"/>
          <w:szCs w:val="24"/>
        </w:rPr>
        <w:t>-</w:t>
      </w:r>
      <w:r w:rsidR="004C4C97" w:rsidRPr="00730491">
        <w:rPr>
          <w:sz w:val="24"/>
          <w:szCs w:val="24"/>
        </w:rPr>
        <w:t>Huom! Soitetaan angio-lääkäri paikalle fluoro-vaiheessa</w:t>
      </w:r>
      <w:r w:rsidR="00022A42">
        <w:t xml:space="preserve"> tai kysytään draw line paikka.</w:t>
      </w:r>
    </w:p>
    <w:p w14:paraId="4623D49B" w14:textId="1836F2F9" w:rsidR="004C4C97" w:rsidRPr="00063E77" w:rsidRDefault="004C4C97" w:rsidP="00022A42">
      <w:pPr>
        <w:pStyle w:val="Otsikko2"/>
        <w:rPr>
          <w:lang w:val="en-US"/>
        </w:rPr>
      </w:pPr>
      <w:bookmarkStart w:id="29" w:name="_Toc474303608"/>
      <w:r w:rsidRPr="00063E77">
        <w:rPr>
          <w:lang w:val="en-US"/>
        </w:rPr>
        <w:t>Protokolla</w:t>
      </w:r>
      <w:bookmarkEnd w:id="29"/>
    </w:p>
    <w:p w14:paraId="4623D49C" w14:textId="77777777" w:rsidR="004C4C97" w:rsidRPr="005D2BB5" w:rsidRDefault="00106C9B" w:rsidP="00106C9B">
      <w:pPr>
        <w:ind w:left="1304"/>
        <w:rPr>
          <w:sz w:val="24"/>
          <w:szCs w:val="24"/>
          <w:lang w:val="en-US"/>
        </w:rPr>
      </w:pPr>
      <w:r w:rsidRPr="00730491">
        <w:rPr>
          <w:sz w:val="24"/>
          <w:szCs w:val="24"/>
          <w:lang w:val="la-Latn"/>
        </w:rPr>
        <w:t>-</w:t>
      </w:r>
      <w:r w:rsidRPr="005D2BB5">
        <w:rPr>
          <w:sz w:val="24"/>
          <w:szCs w:val="24"/>
          <w:lang w:val="en-US"/>
        </w:rPr>
        <w:t>A</w:t>
      </w:r>
      <w:r w:rsidR="004C4C97" w:rsidRPr="00730491">
        <w:rPr>
          <w:sz w:val="24"/>
          <w:szCs w:val="24"/>
          <w:lang w:val="la-Latn"/>
        </w:rPr>
        <w:t>bdomen-aortta</w:t>
      </w:r>
    </w:p>
    <w:p w14:paraId="4623D49D" w14:textId="77777777" w:rsidR="004C4C97" w:rsidRPr="005D2BB5" w:rsidRDefault="00106C9B" w:rsidP="00073B6B">
      <w:pPr>
        <w:pStyle w:val="Otsikko2"/>
        <w:rPr>
          <w:sz w:val="24"/>
          <w:szCs w:val="24"/>
          <w:lang w:val="en-US"/>
        </w:rPr>
      </w:pPr>
      <w:bookmarkStart w:id="30" w:name="_Toc474303609"/>
      <w:r w:rsidRPr="005D2BB5">
        <w:rPr>
          <w:sz w:val="24"/>
          <w:szCs w:val="24"/>
          <w:lang w:val="en-US"/>
        </w:rPr>
        <w:t>Kel</w:t>
      </w:r>
      <w:r w:rsidR="004C4C97" w:rsidRPr="005D2BB5">
        <w:rPr>
          <w:sz w:val="24"/>
          <w:szCs w:val="24"/>
          <w:lang w:val="en-US"/>
        </w:rPr>
        <w:t>a</w:t>
      </w:r>
      <w:bookmarkEnd w:id="30"/>
    </w:p>
    <w:p w14:paraId="4623D49E" w14:textId="77777777" w:rsidR="004C4C97" w:rsidRPr="00730491" w:rsidRDefault="00106C9B" w:rsidP="00106C9B">
      <w:pPr>
        <w:ind w:left="1304"/>
        <w:rPr>
          <w:sz w:val="24"/>
          <w:szCs w:val="24"/>
          <w:lang w:val="en-US"/>
        </w:rPr>
      </w:pPr>
      <w:r w:rsidRPr="00730491">
        <w:rPr>
          <w:sz w:val="24"/>
          <w:szCs w:val="24"/>
          <w:lang w:val="en-US"/>
        </w:rPr>
        <w:t>-</w:t>
      </w:r>
      <w:r w:rsidR="00730491" w:rsidRPr="00F606E1">
        <w:rPr>
          <w:sz w:val="24"/>
          <w:szCs w:val="24"/>
          <w:lang w:val="en-US"/>
        </w:rPr>
        <w:t>8C</w:t>
      </w:r>
      <w:r w:rsidR="00730491">
        <w:rPr>
          <w:sz w:val="24"/>
          <w:szCs w:val="24"/>
          <w:lang w:val="en-US"/>
        </w:rPr>
        <w:t>H Body Full Fov / 8CH Body Upper / lower</w:t>
      </w:r>
    </w:p>
    <w:p w14:paraId="4623D49F" w14:textId="77777777" w:rsidR="004C4C97" w:rsidRPr="00730491" w:rsidRDefault="004C4C97" w:rsidP="00073B6B">
      <w:pPr>
        <w:pStyle w:val="Otsikko2"/>
        <w:rPr>
          <w:sz w:val="24"/>
          <w:szCs w:val="24"/>
        </w:rPr>
      </w:pPr>
      <w:bookmarkStart w:id="31" w:name="_Toc474303610"/>
      <w:r w:rsidRPr="00730491">
        <w:rPr>
          <w:sz w:val="24"/>
          <w:szCs w:val="24"/>
          <w:lang w:val="la-Latn"/>
        </w:rPr>
        <w:t>Kuvaus</w:t>
      </w:r>
      <w:bookmarkEnd w:id="31"/>
    </w:p>
    <w:p w14:paraId="4623D4A0" w14:textId="77777777" w:rsidR="004C4C97" w:rsidRPr="004C4C97" w:rsidRDefault="004C4C97" w:rsidP="004C4C97">
      <w:pPr>
        <w:rPr>
          <w:sz w:val="24"/>
          <w:szCs w:val="20"/>
        </w:rPr>
      </w:pPr>
    </w:p>
    <w:p w14:paraId="4623D4A1" w14:textId="77777777" w:rsidR="004C4C97" w:rsidRPr="004C4C97" w:rsidRDefault="004206CE" w:rsidP="00BA347E">
      <w:pPr>
        <w:pStyle w:val="sekvenssit"/>
      </w:pPr>
      <w:r>
        <w:rPr>
          <w:lang w:val="fi-FI"/>
        </w:rPr>
        <w:t>3 Plane loc Fiesta</w:t>
      </w:r>
    </w:p>
    <w:p w14:paraId="4623D4A2" w14:textId="77777777" w:rsidR="004C4C97" w:rsidRPr="004C4C97" w:rsidRDefault="004C4C97" w:rsidP="00BA347E">
      <w:pPr>
        <w:pStyle w:val="sekvenssit"/>
        <w:numPr>
          <w:ilvl w:val="0"/>
          <w:numId w:val="0"/>
        </w:numPr>
        <w:ind w:left="1664"/>
      </w:pPr>
    </w:p>
    <w:p w14:paraId="4623D4A3" w14:textId="77777777" w:rsidR="004C4C97" w:rsidRPr="004C4C97" w:rsidRDefault="004206CE" w:rsidP="00BA347E">
      <w:pPr>
        <w:pStyle w:val="sekvenssit"/>
      </w:pPr>
      <w:r>
        <w:rPr>
          <w:lang w:val="fi-FI"/>
        </w:rPr>
        <w:t>2D TRA Fiesta</w:t>
      </w:r>
    </w:p>
    <w:p w14:paraId="4623D4A4" w14:textId="77777777" w:rsidR="004C4C97" w:rsidRPr="004C4C97" w:rsidRDefault="004C4C97" w:rsidP="00BA347E">
      <w:pPr>
        <w:pStyle w:val="sekvenssit"/>
        <w:numPr>
          <w:ilvl w:val="0"/>
          <w:numId w:val="0"/>
        </w:numPr>
        <w:ind w:left="1664"/>
      </w:pPr>
    </w:p>
    <w:p w14:paraId="4623D4A5" w14:textId="77777777" w:rsidR="004C4C97" w:rsidRPr="004C4C97" w:rsidRDefault="004206CE" w:rsidP="00BA347E">
      <w:pPr>
        <w:pStyle w:val="sekvenssit"/>
      </w:pPr>
      <w:r>
        <w:rPr>
          <w:lang w:val="fi-FI"/>
        </w:rPr>
        <w:t>2D SAG Fiesta</w:t>
      </w:r>
    </w:p>
    <w:p w14:paraId="4623D4A6" w14:textId="77777777" w:rsidR="004C4C97" w:rsidRPr="004C4C97" w:rsidRDefault="004C4C97" w:rsidP="00BA347E">
      <w:pPr>
        <w:pStyle w:val="sekvenssit"/>
        <w:numPr>
          <w:ilvl w:val="0"/>
          <w:numId w:val="0"/>
        </w:numPr>
        <w:ind w:left="1664"/>
      </w:pPr>
    </w:p>
    <w:p w14:paraId="4623D4A7" w14:textId="77777777" w:rsidR="004C4C97" w:rsidRDefault="004206CE" w:rsidP="00BA347E">
      <w:pPr>
        <w:pStyle w:val="sekvenssit"/>
        <w:rPr>
          <w:lang w:val="sv-SE"/>
        </w:rPr>
      </w:pPr>
      <w:r>
        <w:rPr>
          <w:lang w:val="sv-SE"/>
        </w:rPr>
        <w:t>Aorta CEMRA bolusangio</w:t>
      </w:r>
    </w:p>
    <w:p w14:paraId="4623D4A8" w14:textId="77777777" w:rsidR="00730491" w:rsidRPr="004C4C97" w:rsidRDefault="00730491" w:rsidP="00730491">
      <w:pPr>
        <w:pStyle w:val="sekvenssit"/>
        <w:numPr>
          <w:ilvl w:val="0"/>
          <w:numId w:val="0"/>
        </w:numPr>
        <w:ind w:left="1050" w:hanging="360"/>
        <w:rPr>
          <w:lang w:val="sv-SE"/>
        </w:rPr>
      </w:pPr>
    </w:p>
    <w:p w14:paraId="4623D4A9" w14:textId="77777777" w:rsidR="004C4C97" w:rsidRPr="00730491" w:rsidRDefault="00106C9B" w:rsidP="00106C9B">
      <w:pPr>
        <w:ind w:left="1304"/>
        <w:rPr>
          <w:sz w:val="24"/>
          <w:szCs w:val="24"/>
        </w:rPr>
      </w:pPr>
      <w:r w:rsidRPr="00730491">
        <w:rPr>
          <w:sz w:val="24"/>
          <w:szCs w:val="24"/>
        </w:rPr>
        <w:t>-S</w:t>
      </w:r>
      <w:r w:rsidR="004C4C97" w:rsidRPr="00730491">
        <w:rPr>
          <w:sz w:val="24"/>
          <w:szCs w:val="24"/>
          <w:lang w:val="la-Latn"/>
        </w:rPr>
        <w:t>uunta cor tai sag riippuen kysymyksen asettelusta</w:t>
      </w:r>
    </w:p>
    <w:p w14:paraId="4623D4AA" w14:textId="77777777" w:rsidR="004C4C97" w:rsidRPr="004B5A07" w:rsidRDefault="00106C9B" w:rsidP="00106C9B">
      <w:pPr>
        <w:ind w:left="1304"/>
        <w:rPr>
          <w:b/>
          <w:sz w:val="24"/>
          <w:szCs w:val="24"/>
        </w:rPr>
      </w:pPr>
      <w:r w:rsidRPr="00730491">
        <w:rPr>
          <w:sz w:val="24"/>
          <w:szCs w:val="24"/>
        </w:rPr>
        <w:t>-K</w:t>
      </w:r>
      <w:r w:rsidR="004C4C97" w:rsidRPr="00730491">
        <w:rPr>
          <w:sz w:val="24"/>
          <w:szCs w:val="24"/>
          <w:lang w:val="la-Latn"/>
        </w:rPr>
        <w:t>uvataan</w:t>
      </w:r>
      <w:r w:rsidR="004B5A07">
        <w:rPr>
          <w:sz w:val="24"/>
          <w:szCs w:val="24"/>
        </w:rPr>
        <w:t xml:space="preserve"> ensin natiivi</w:t>
      </w:r>
      <w:r w:rsidR="004C4C97" w:rsidRPr="00730491">
        <w:rPr>
          <w:sz w:val="24"/>
          <w:szCs w:val="24"/>
          <w:lang w:val="la-Latn"/>
        </w:rPr>
        <w:t xml:space="preserve"> </w:t>
      </w:r>
      <w:r w:rsidR="004C4C97" w:rsidRPr="00730491">
        <w:rPr>
          <w:b/>
          <w:sz w:val="24"/>
          <w:szCs w:val="24"/>
          <w:lang w:val="la-Latn"/>
        </w:rPr>
        <w:t>inspiriumissa</w:t>
      </w:r>
      <w:r w:rsidR="004B5A07">
        <w:rPr>
          <w:b/>
          <w:sz w:val="24"/>
          <w:szCs w:val="24"/>
        </w:rPr>
        <w:t xml:space="preserve"> (anna hengitysohjeet itse)</w:t>
      </w:r>
    </w:p>
    <w:p w14:paraId="4623D4AB" w14:textId="77777777" w:rsidR="004C4C97" w:rsidRPr="00730491" w:rsidRDefault="00106C9B" w:rsidP="00106C9B">
      <w:pPr>
        <w:ind w:left="1304"/>
        <w:rPr>
          <w:sz w:val="24"/>
          <w:szCs w:val="24"/>
          <w:lang w:val="la-Latn"/>
        </w:rPr>
      </w:pPr>
      <w:r w:rsidRPr="00730491">
        <w:rPr>
          <w:sz w:val="24"/>
          <w:szCs w:val="24"/>
        </w:rPr>
        <w:t>-</w:t>
      </w:r>
      <w:r w:rsidR="004B5A07">
        <w:rPr>
          <w:sz w:val="24"/>
          <w:szCs w:val="24"/>
        </w:rPr>
        <w:t>Natiivisarjan jälkeen</w:t>
      </w:r>
      <w:r w:rsidR="004C4C97" w:rsidRPr="00730491">
        <w:rPr>
          <w:sz w:val="24"/>
          <w:szCs w:val="24"/>
          <w:lang w:val="la-Latn"/>
        </w:rPr>
        <w:t xml:space="preserve"> </w:t>
      </w:r>
      <w:r w:rsidR="004C4C97" w:rsidRPr="00730491">
        <w:rPr>
          <w:sz w:val="24"/>
          <w:szCs w:val="24"/>
          <w:lang w:val="la-Latn"/>
        </w:rPr>
        <w:sym w:font="Symbol" w:char="00AE"/>
      </w:r>
      <w:r w:rsidR="004C4C97" w:rsidRPr="00730491">
        <w:rPr>
          <w:sz w:val="24"/>
          <w:szCs w:val="24"/>
          <w:lang w:val="la-Latn"/>
        </w:rPr>
        <w:t xml:space="preserve"> scan </w:t>
      </w:r>
      <w:r w:rsidR="004C4C97" w:rsidRPr="00730491">
        <w:rPr>
          <w:sz w:val="24"/>
          <w:szCs w:val="24"/>
          <w:lang w:val="la-Latn"/>
        </w:rPr>
        <w:sym w:font="Symbol" w:char="00AE"/>
      </w:r>
      <w:r w:rsidR="004B5A07">
        <w:rPr>
          <w:sz w:val="24"/>
          <w:szCs w:val="24"/>
        </w:rPr>
        <w:t>F</w:t>
      </w:r>
      <w:r w:rsidR="004C4C97" w:rsidRPr="00730491">
        <w:rPr>
          <w:sz w:val="24"/>
          <w:szCs w:val="24"/>
          <w:lang w:val="la-Latn"/>
        </w:rPr>
        <w:t xml:space="preserve">T MRA näyttö esille </w:t>
      </w:r>
      <w:r w:rsidR="004C4C97" w:rsidRPr="00730491">
        <w:rPr>
          <w:sz w:val="24"/>
          <w:szCs w:val="24"/>
          <w:lang w:val="la-Latn"/>
        </w:rPr>
        <w:sym w:font="Symbol" w:char="00AE"/>
      </w:r>
      <w:r w:rsidR="004C4C97" w:rsidRPr="00730491">
        <w:rPr>
          <w:sz w:val="24"/>
          <w:szCs w:val="24"/>
          <w:lang w:val="la-Latn"/>
        </w:rPr>
        <w:t xml:space="preserve"> valitse sag</w:t>
      </w:r>
      <w:r w:rsidR="004B5A07">
        <w:rPr>
          <w:sz w:val="24"/>
          <w:szCs w:val="24"/>
        </w:rPr>
        <w:t xml:space="preserve"> tai cor</w:t>
      </w:r>
      <w:r w:rsidR="004C4C97" w:rsidRPr="00730491">
        <w:rPr>
          <w:sz w:val="24"/>
          <w:szCs w:val="24"/>
          <w:lang w:val="la-Latn"/>
        </w:rPr>
        <w:t>-kuvasta dr</w:t>
      </w:r>
      <w:r w:rsidR="004B5A07">
        <w:rPr>
          <w:sz w:val="24"/>
          <w:szCs w:val="24"/>
          <w:lang w:val="la-Latn"/>
        </w:rPr>
        <w:t xml:space="preserve">aw line:n avulla oikea axiaali </w:t>
      </w:r>
      <w:r w:rsidR="004C4C97" w:rsidRPr="00730491">
        <w:rPr>
          <w:sz w:val="24"/>
          <w:szCs w:val="24"/>
          <w:lang w:val="la-Latn"/>
        </w:rPr>
        <w:t xml:space="preserve"> taso </w:t>
      </w:r>
      <w:r w:rsidR="004C4C97" w:rsidRPr="00730491">
        <w:rPr>
          <w:sz w:val="24"/>
          <w:szCs w:val="24"/>
          <w:lang w:val="la-Latn"/>
        </w:rPr>
        <w:sym w:font="Symbol" w:char="00AE"/>
      </w:r>
      <w:r w:rsidR="004C4C97" w:rsidRPr="00730491">
        <w:rPr>
          <w:sz w:val="24"/>
          <w:szCs w:val="24"/>
          <w:lang w:val="la-Latn"/>
        </w:rPr>
        <w:t xml:space="preserve"> go </w:t>
      </w:r>
      <w:r w:rsidR="004C4C97" w:rsidRPr="00730491">
        <w:rPr>
          <w:sz w:val="24"/>
          <w:szCs w:val="24"/>
          <w:lang w:val="la-Latn"/>
        </w:rPr>
        <w:sym w:font="Symbol" w:char="00AE"/>
      </w:r>
      <w:r w:rsidR="004C4C97" w:rsidRPr="00730491">
        <w:rPr>
          <w:sz w:val="24"/>
          <w:szCs w:val="24"/>
          <w:lang w:val="la-Latn"/>
        </w:rPr>
        <w:t xml:space="preserve"> laita SAT päälle</w:t>
      </w:r>
    </w:p>
    <w:p w14:paraId="4623D4AC" w14:textId="77777777" w:rsidR="004C4C97" w:rsidRPr="00730491" w:rsidRDefault="00106C9B" w:rsidP="00106C9B">
      <w:pPr>
        <w:ind w:left="1304"/>
        <w:rPr>
          <w:sz w:val="24"/>
          <w:szCs w:val="24"/>
          <w:lang w:val="la-Latn"/>
        </w:rPr>
      </w:pPr>
      <w:r w:rsidRPr="00730491">
        <w:rPr>
          <w:sz w:val="24"/>
          <w:szCs w:val="24"/>
        </w:rPr>
        <w:t>-L</w:t>
      </w:r>
      <w:r w:rsidR="004C4C97" w:rsidRPr="00730491">
        <w:rPr>
          <w:sz w:val="24"/>
          <w:szCs w:val="24"/>
          <w:lang w:val="la-Latn"/>
        </w:rPr>
        <w:t>ääkäri ruiskuttaa va:n ja seuraa näytöstä  boluksen saapumista</w:t>
      </w:r>
    </w:p>
    <w:p w14:paraId="4623D4AD" w14:textId="77777777" w:rsidR="003F1778" w:rsidRPr="003F1778" w:rsidRDefault="004C4C97" w:rsidP="003F1778">
      <w:pPr>
        <w:ind w:left="1304"/>
        <w:rPr>
          <w:sz w:val="24"/>
          <w:szCs w:val="24"/>
        </w:rPr>
      </w:pPr>
      <w:r w:rsidRPr="00730491">
        <w:rPr>
          <w:sz w:val="24"/>
          <w:szCs w:val="24"/>
          <w:lang w:val="la-Latn"/>
        </w:rPr>
        <w:t xml:space="preserve">kuvaus käynnistetään </w:t>
      </w:r>
      <w:r w:rsidRPr="00730491">
        <w:rPr>
          <w:b/>
          <w:sz w:val="24"/>
          <w:szCs w:val="24"/>
          <w:lang w:val="la-Latn"/>
        </w:rPr>
        <w:t>Go3D</w:t>
      </w:r>
      <w:r w:rsidRPr="00730491">
        <w:rPr>
          <w:sz w:val="24"/>
          <w:szCs w:val="24"/>
          <w:lang w:val="la-Latn"/>
        </w:rPr>
        <w:t xml:space="preserve">-näppäimellä kun bolus on täyttänyt suonen </w:t>
      </w:r>
      <w:r w:rsidRPr="00730491">
        <w:rPr>
          <w:sz w:val="24"/>
          <w:szCs w:val="24"/>
          <w:lang w:val="la-Latn"/>
        </w:rPr>
        <w:sym w:font="Symbol" w:char="00AE"/>
      </w:r>
      <w:r w:rsidRPr="00730491">
        <w:rPr>
          <w:sz w:val="24"/>
          <w:szCs w:val="24"/>
          <w:lang w:val="la-Latn"/>
        </w:rPr>
        <w:t xml:space="preserve">näyttöön  ilmestyy 5 sek viive jolloin voit antaa </w:t>
      </w:r>
      <w:r w:rsidRPr="00730491">
        <w:rPr>
          <w:b/>
          <w:sz w:val="24"/>
          <w:szCs w:val="24"/>
          <w:lang w:val="la-Latn"/>
        </w:rPr>
        <w:t>hengitysohjeet</w:t>
      </w:r>
      <w:r w:rsidRPr="00730491">
        <w:rPr>
          <w:sz w:val="24"/>
          <w:szCs w:val="24"/>
          <w:lang w:val="la-Latn"/>
        </w:rPr>
        <w:t xml:space="preserve"> (inspirium) ja kuvaus käynnistyy automaattisesti </w:t>
      </w:r>
    </w:p>
    <w:p w14:paraId="4623D4AE" w14:textId="77777777" w:rsidR="009028D3" w:rsidRDefault="009028D3" w:rsidP="009028D3">
      <w:pPr>
        <w:rPr>
          <w:b/>
          <w:sz w:val="24"/>
          <w:szCs w:val="24"/>
        </w:rPr>
      </w:pPr>
    </w:p>
    <w:p w14:paraId="4623D4AF" w14:textId="77777777" w:rsidR="003F1778" w:rsidRDefault="003F1778" w:rsidP="009028D3">
      <w:pPr>
        <w:rPr>
          <w:b/>
          <w:sz w:val="24"/>
          <w:szCs w:val="24"/>
        </w:rPr>
      </w:pPr>
    </w:p>
    <w:p w14:paraId="4623D4B0" w14:textId="77777777" w:rsidR="003F1778" w:rsidRDefault="003F1778" w:rsidP="009028D3">
      <w:pPr>
        <w:rPr>
          <w:b/>
          <w:sz w:val="24"/>
          <w:szCs w:val="24"/>
        </w:rPr>
      </w:pPr>
    </w:p>
    <w:p w14:paraId="4623D4B1" w14:textId="77777777" w:rsidR="003F1778" w:rsidRDefault="003F1778" w:rsidP="009028D3">
      <w:pPr>
        <w:rPr>
          <w:b/>
          <w:sz w:val="24"/>
          <w:szCs w:val="24"/>
        </w:rPr>
      </w:pPr>
    </w:p>
    <w:p w14:paraId="4623D4B4" w14:textId="77777777" w:rsidR="003F1778" w:rsidRDefault="003F1778" w:rsidP="009028D3">
      <w:pPr>
        <w:rPr>
          <w:b/>
          <w:sz w:val="24"/>
          <w:szCs w:val="24"/>
        </w:rPr>
      </w:pPr>
    </w:p>
    <w:p w14:paraId="4623D4B5" w14:textId="77777777" w:rsidR="003F1778" w:rsidRPr="003F1778" w:rsidRDefault="003F1778" w:rsidP="009028D3">
      <w:pPr>
        <w:rPr>
          <w:b/>
          <w:sz w:val="24"/>
          <w:szCs w:val="24"/>
        </w:rPr>
      </w:pPr>
    </w:p>
    <w:p w14:paraId="06AC8AAB" w14:textId="40379AAB" w:rsidR="00A761EA" w:rsidRDefault="00A761EA" w:rsidP="00106C9B">
      <w:pPr>
        <w:pStyle w:val="Otsikko1"/>
      </w:pPr>
      <w:bookmarkStart w:id="32" w:name="_Toc474303611"/>
      <w:r>
        <w:t xml:space="preserve">VATSAONTELON VERISUONET </w:t>
      </w:r>
      <w:r w:rsidR="004C4C97" w:rsidRPr="004C4C97">
        <w:t>LANTIO</w:t>
      </w:r>
      <w:r>
        <w:t>N</w:t>
      </w:r>
      <w:r w:rsidR="004C4C97" w:rsidRPr="004C4C97">
        <w:t xml:space="preserve"> TRICKS</w:t>
      </w:r>
      <w:r w:rsidR="00106C9B">
        <w:t xml:space="preserve"> </w:t>
      </w:r>
      <w:r>
        <w:t>(PD4CG)</w:t>
      </w:r>
      <w:bookmarkEnd w:id="32"/>
    </w:p>
    <w:p w14:paraId="4623D4B6" w14:textId="24508629" w:rsidR="004C4C97" w:rsidRPr="004C4C97" w:rsidRDefault="00106C9B" w:rsidP="00106C9B">
      <w:pPr>
        <w:pStyle w:val="Otsikko1"/>
      </w:pPr>
      <w:bookmarkStart w:id="33" w:name="_Toc474303612"/>
      <w:r>
        <w:t>(</w:t>
      </w:r>
      <w:r w:rsidRPr="004C4C97">
        <w:rPr>
          <w:lang w:val="la-Latn"/>
        </w:rPr>
        <w:t>Lantion alueen arteria ja vena</w:t>
      </w:r>
      <w:r w:rsidRPr="004C4C97">
        <w:t xml:space="preserve"> </w:t>
      </w:r>
      <w:r>
        <w:t>)</w:t>
      </w:r>
      <w:bookmarkEnd w:id="33"/>
      <w:r>
        <w:t xml:space="preserve"> </w:t>
      </w:r>
    </w:p>
    <w:p w14:paraId="4623D4B7" w14:textId="77777777" w:rsidR="004C4C97" w:rsidRPr="004C4C97" w:rsidRDefault="004C4C97" w:rsidP="004C4C97">
      <w:pPr>
        <w:rPr>
          <w:rFonts w:ascii="Arial" w:hAnsi="Arial"/>
          <w:sz w:val="24"/>
          <w:szCs w:val="20"/>
        </w:rPr>
      </w:pPr>
    </w:p>
    <w:p w14:paraId="4623D4B8" w14:textId="77777777" w:rsidR="004F6B90" w:rsidRPr="005D3AA5" w:rsidRDefault="004C4C97" w:rsidP="005D3AA5">
      <w:pPr>
        <w:pStyle w:val="Otsikko2"/>
      </w:pPr>
      <w:bookmarkStart w:id="34" w:name="_Toc474303613"/>
      <w:r w:rsidRPr="004C4C97">
        <w:t>Esivalmistelu</w:t>
      </w:r>
      <w:bookmarkEnd w:id="34"/>
    </w:p>
    <w:p w14:paraId="4623D4B9" w14:textId="77777777" w:rsidR="00106C9B" w:rsidRPr="004F6B90" w:rsidRDefault="00106C9B" w:rsidP="00106C9B">
      <w:pPr>
        <w:ind w:left="1304"/>
        <w:rPr>
          <w:sz w:val="24"/>
          <w:szCs w:val="24"/>
        </w:rPr>
      </w:pPr>
      <w:r w:rsidRPr="004F6B90">
        <w:rPr>
          <w:sz w:val="24"/>
          <w:szCs w:val="24"/>
        </w:rPr>
        <w:t>-Automaattiruisku ja kaksivaiheinen ruiskutusohjelma (sydänohjelma)</w:t>
      </w:r>
    </w:p>
    <w:p w14:paraId="4623D4BA" w14:textId="77777777" w:rsidR="004C4C97" w:rsidRPr="00343995" w:rsidRDefault="00106C9B" w:rsidP="005D3AA5">
      <w:pPr>
        <w:ind w:left="1304"/>
        <w:rPr>
          <w:sz w:val="24"/>
          <w:szCs w:val="24"/>
          <w:lang w:val="en-US"/>
        </w:rPr>
      </w:pPr>
      <w:r w:rsidRPr="004F6B90">
        <w:rPr>
          <w:sz w:val="24"/>
          <w:szCs w:val="24"/>
          <w:lang w:val="la-Latn"/>
        </w:rPr>
        <w:t xml:space="preserve">Pieni potilas arteriavaihe pelkästään 6ml, iso potilas 10ml. Arteria+venavaiheet 10ml. flow 2.0. </w:t>
      </w:r>
      <w:r w:rsidRPr="005D2BB5">
        <w:rPr>
          <w:sz w:val="24"/>
          <w:szCs w:val="24"/>
          <w:lang w:val="en-US"/>
        </w:rPr>
        <w:t xml:space="preserve">Nacl </w:t>
      </w:r>
      <w:r w:rsidRPr="004F6B90">
        <w:rPr>
          <w:sz w:val="24"/>
          <w:szCs w:val="24"/>
          <w:lang w:val="la-Latn"/>
        </w:rPr>
        <w:t xml:space="preserve">20ml flow 2.0. </w:t>
      </w:r>
    </w:p>
    <w:p w14:paraId="4623D4BB" w14:textId="77777777" w:rsidR="009028D3" w:rsidRPr="00672448" w:rsidRDefault="004C4C97" w:rsidP="00672448">
      <w:pPr>
        <w:pStyle w:val="Otsikko2"/>
        <w:rPr>
          <w:lang w:val="en-US"/>
        </w:rPr>
      </w:pPr>
      <w:bookmarkStart w:id="35" w:name="_Toc474303614"/>
      <w:r w:rsidRPr="005D2BB5">
        <w:rPr>
          <w:lang w:val="en-US"/>
        </w:rPr>
        <w:t>Protokolla</w:t>
      </w:r>
      <w:bookmarkEnd w:id="35"/>
      <w:r w:rsidRPr="004C4C97">
        <w:rPr>
          <w:lang w:val="la-Latn"/>
        </w:rPr>
        <w:t xml:space="preserve"> </w:t>
      </w:r>
    </w:p>
    <w:p w14:paraId="4623D4BC" w14:textId="77777777" w:rsidR="004C4C97" w:rsidRPr="00343995" w:rsidRDefault="00106C9B" w:rsidP="005D3AA5">
      <w:pPr>
        <w:ind w:left="1304"/>
        <w:rPr>
          <w:sz w:val="24"/>
          <w:szCs w:val="24"/>
          <w:lang w:val="en-US"/>
        </w:rPr>
      </w:pPr>
      <w:r w:rsidRPr="005D2BB5">
        <w:rPr>
          <w:sz w:val="24"/>
          <w:szCs w:val="24"/>
          <w:lang w:val="en-US"/>
        </w:rPr>
        <w:t>-</w:t>
      </w:r>
      <w:r w:rsidR="004C4C97" w:rsidRPr="005D2BB5">
        <w:rPr>
          <w:sz w:val="24"/>
          <w:szCs w:val="24"/>
          <w:lang w:val="en-US"/>
        </w:rPr>
        <w:t xml:space="preserve">Pelvis- </w:t>
      </w:r>
      <w:r w:rsidR="004C4C97" w:rsidRPr="004F6B90">
        <w:rPr>
          <w:sz w:val="24"/>
          <w:szCs w:val="24"/>
          <w:lang w:val="la-Latn"/>
        </w:rPr>
        <w:t>Lantio Tricks</w:t>
      </w:r>
    </w:p>
    <w:p w14:paraId="4623D4BD" w14:textId="77777777" w:rsidR="00106C9B" w:rsidRPr="00B755F1" w:rsidRDefault="00106C9B" w:rsidP="00AE6815">
      <w:pPr>
        <w:pStyle w:val="Otsikko2"/>
        <w:rPr>
          <w:lang w:val="en-US"/>
        </w:rPr>
      </w:pPr>
      <w:bookmarkStart w:id="36" w:name="_Toc474303615"/>
      <w:r w:rsidRPr="00B755F1">
        <w:rPr>
          <w:lang w:val="en-US"/>
        </w:rPr>
        <w:t>Kela</w:t>
      </w:r>
      <w:bookmarkEnd w:id="36"/>
    </w:p>
    <w:p w14:paraId="4623D4BE" w14:textId="77777777" w:rsidR="004C4C97" w:rsidRPr="00812A79" w:rsidRDefault="00106C9B" w:rsidP="00106C9B">
      <w:pPr>
        <w:ind w:left="1304"/>
        <w:rPr>
          <w:sz w:val="24"/>
          <w:szCs w:val="24"/>
          <w:lang w:val="en-US"/>
        </w:rPr>
      </w:pPr>
      <w:r w:rsidRPr="00812A79">
        <w:rPr>
          <w:sz w:val="24"/>
          <w:szCs w:val="24"/>
          <w:lang w:val="en-US"/>
        </w:rPr>
        <w:t>-</w:t>
      </w:r>
      <w:r w:rsidR="004F6B90" w:rsidRPr="00F606E1">
        <w:rPr>
          <w:sz w:val="24"/>
          <w:szCs w:val="24"/>
          <w:lang w:val="en-US"/>
        </w:rPr>
        <w:t>8CH Body Full Fov / 8CH Body Upper</w:t>
      </w:r>
      <w:r w:rsidR="004F6B90" w:rsidRPr="00812A79">
        <w:rPr>
          <w:sz w:val="24"/>
          <w:szCs w:val="24"/>
          <w:lang w:val="en-US"/>
        </w:rPr>
        <w:t xml:space="preserve"> </w:t>
      </w:r>
      <w:r w:rsidRPr="00812A79">
        <w:rPr>
          <w:sz w:val="24"/>
          <w:szCs w:val="24"/>
          <w:lang w:val="en-US"/>
        </w:rPr>
        <w:t xml:space="preserve"> (</w:t>
      </w:r>
      <w:r w:rsidR="004C4C97" w:rsidRPr="004F6B90">
        <w:rPr>
          <w:sz w:val="24"/>
          <w:szCs w:val="24"/>
          <w:lang w:val="la-Latn"/>
        </w:rPr>
        <w:t>pallean kaaresta nivuseen</w:t>
      </w:r>
      <w:r w:rsidRPr="00812A79">
        <w:rPr>
          <w:sz w:val="24"/>
          <w:szCs w:val="24"/>
          <w:lang w:val="en-US"/>
        </w:rPr>
        <w:t>)</w:t>
      </w:r>
    </w:p>
    <w:p w14:paraId="4623D4BF" w14:textId="77777777" w:rsidR="004C4C97" w:rsidRPr="004C4C97" w:rsidRDefault="004C4C97" w:rsidP="004C4C97">
      <w:pPr>
        <w:rPr>
          <w:sz w:val="24"/>
          <w:szCs w:val="20"/>
          <w:lang w:val="la-Latn"/>
        </w:rPr>
      </w:pPr>
    </w:p>
    <w:p w14:paraId="4623D4C0" w14:textId="77777777" w:rsidR="004C4C97" w:rsidRPr="00D92F71" w:rsidRDefault="004C4C97" w:rsidP="004C4C97">
      <w:pPr>
        <w:rPr>
          <w:sz w:val="24"/>
          <w:szCs w:val="20"/>
          <w:lang w:val="en-US"/>
        </w:rPr>
      </w:pPr>
    </w:p>
    <w:p w14:paraId="4623D4C1" w14:textId="77777777" w:rsidR="004C4C97" w:rsidRPr="00BA347E" w:rsidRDefault="004C4C97" w:rsidP="001F1F15">
      <w:pPr>
        <w:pStyle w:val="sekvenssit"/>
        <w:numPr>
          <w:ilvl w:val="0"/>
          <w:numId w:val="12"/>
        </w:numPr>
      </w:pPr>
      <w:r w:rsidRPr="004C4C97">
        <w:tab/>
      </w:r>
      <w:r w:rsidR="00BA347E">
        <w:rPr>
          <w:lang w:val="fi-FI"/>
        </w:rPr>
        <w:t>LOC</w:t>
      </w:r>
    </w:p>
    <w:p w14:paraId="4623D4C2" w14:textId="77777777" w:rsidR="00BA347E" w:rsidRPr="00BA347E" w:rsidRDefault="00BA347E" w:rsidP="00BA347E">
      <w:pPr>
        <w:pStyle w:val="sekvenssit"/>
        <w:numPr>
          <w:ilvl w:val="0"/>
          <w:numId w:val="0"/>
        </w:numPr>
        <w:ind w:left="1050"/>
      </w:pPr>
    </w:p>
    <w:p w14:paraId="4623D4C3" w14:textId="77777777" w:rsidR="004C4C97" w:rsidRPr="00BA347E" w:rsidRDefault="004C4C97" w:rsidP="001F1F15">
      <w:pPr>
        <w:pStyle w:val="sekvenssit"/>
        <w:numPr>
          <w:ilvl w:val="0"/>
          <w:numId w:val="12"/>
        </w:numPr>
      </w:pPr>
      <w:r w:rsidRPr="00BA347E">
        <w:tab/>
        <w:t>SSFSE SAG</w:t>
      </w:r>
    </w:p>
    <w:p w14:paraId="4623D4C4" w14:textId="77777777" w:rsidR="004C4C97" w:rsidRPr="00BA347E" w:rsidRDefault="004C4C97" w:rsidP="00BA347E">
      <w:pPr>
        <w:pStyle w:val="sekvenssit"/>
        <w:numPr>
          <w:ilvl w:val="0"/>
          <w:numId w:val="0"/>
        </w:numPr>
        <w:ind w:left="1050"/>
      </w:pPr>
      <w:r w:rsidRPr="00BA347E">
        <w:tab/>
        <w:t xml:space="preserve">-Otetaan keskeltä n. 22 leikettä. </w:t>
      </w:r>
    </w:p>
    <w:p w14:paraId="4623D4C5" w14:textId="77777777" w:rsidR="004C4C97" w:rsidRPr="00BA347E" w:rsidRDefault="004C4C97" w:rsidP="00BA347E">
      <w:pPr>
        <w:pStyle w:val="sekvenssit"/>
        <w:numPr>
          <w:ilvl w:val="0"/>
          <w:numId w:val="0"/>
        </w:numPr>
        <w:ind w:left="1050"/>
      </w:pPr>
    </w:p>
    <w:p w14:paraId="4623D4C6" w14:textId="77777777" w:rsidR="004C4C97" w:rsidRPr="00BA347E" w:rsidRDefault="004C4C97" w:rsidP="001F1F15">
      <w:pPr>
        <w:pStyle w:val="sekvenssit"/>
        <w:numPr>
          <w:ilvl w:val="0"/>
          <w:numId w:val="12"/>
        </w:numPr>
      </w:pPr>
      <w:r w:rsidRPr="00BA347E">
        <w:tab/>
        <w:t>AORTA ARTERIA TRICS</w:t>
      </w:r>
    </w:p>
    <w:p w14:paraId="4623D4C7" w14:textId="77777777" w:rsidR="004C4C97" w:rsidRPr="004C4C97" w:rsidRDefault="004C4C97" w:rsidP="00182ACB">
      <w:pPr>
        <w:rPr>
          <w:lang w:val="la-Latn"/>
        </w:rPr>
      </w:pPr>
    </w:p>
    <w:p w14:paraId="4623D4C8" w14:textId="77777777" w:rsidR="004C4C97" w:rsidRPr="00812A79" w:rsidRDefault="00BA347E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-</w:t>
      </w:r>
      <w:r w:rsidR="004C4C97" w:rsidRPr="00812A79">
        <w:rPr>
          <w:sz w:val="24"/>
          <w:szCs w:val="24"/>
          <w:lang w:val="la-Latn"/>
        </w:rPr>
        <w:t>Suunnittelu: Locks per laps = 40</w:t>
      </w:r>
    </w:p>
    <w:p w14:paraId="4623D4C9" w14:textId="77777777" w:rsidR="004C4C97" w:rsidRPr="00812A79" w:rsidRDefault="004C4C97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  <w:lang w:val="la-Latn"/>
        </w:rPr>
        <w:tab/>
        <w:t>Avaa TRICKS lehti</w:t>
      </w:r>
    </w:p>
    <w:p w14:paraId="4623D4CA" w14:textId="77777777" w:rsidR="00BA347E" w:rsidRPr="00812A79" w:rsidRDefault="00BA347E" w:rsidP="00BA347E">
      <w:pPr>
        <w:ind w:left="1304"/>
        <w:rPr>
          <w:sz w:val="24"/>
          <w:szCs w:val="24"/>
        </w:rPr>
      </w:pPr>
    </w:p>
    <w:p w14:paraId="4623D4CB" w14:textId="77777777" w:rsidR="004C4C97" w:rsidRPr="00812A79" w:rsidRDefault="00BA347E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lastRenderedPageBreak/>
        <w:t>-</w:t>
      </w:r>
      <w:r w:rsidR="004C4C97" w:rsidRPr="00812A79">
        <w:rPr>
          <w:sz w:val="24"/>
          <w:szCs w:val="24"/>
          <w:lang w:val="la-Latn"/>
        </w:rPr>
        <w:t xml:space="preserve">Output themoras phases = 21 (Kuvaus kestää n. 1min30s) Kuvia tulee 80 x 21 Kuvien laskeminen kestää kauan. </w:t>
      </w:r>
    </w:p>
    <w:p w14:paraId="4623D4CC" w14:textId="77777777" w:rsidR="004C4C97" w:rsidRPr="00812A79" w:rsidRDefault="004C4C97" w:rsidP="00BA347E">
      <w:pPr>
        <w:ind w:left="1304"/>
        <w:rPr>
          <w:sz w:val="24"/>
          <w:szCs w:val="24"/>
          <w:lang w:val="la-Latn"/>
        </w:rPr>
      </w:pPr>
    </w:p>
    <w:p w14:paraId="4623D4CD" w14:textId="77777777" w:rsidR="004C4C97" w:rsidRPr="00812A79" w:rsidRDefault="004C4C97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  <w:lang w:val="la-Latn"/>
        </w:rPr>
        <w:tab/>
        <w:t>Natiivisarja (kuvat eivät tule näkyviin)</w:t>
      </w:r>
    </w:p>
    <w:p w14:paraId="4623D4CE" w14:textId="77777777" w:rsidR="004C4C97" w:rsidRPr="004C4C97" w:rsidRDefault="004C4C97" w:rsidP="00BA347E">
      <w:pPr>
        <w:ind w:left="1304"/>
        <w:rPr>
          <w:lang w:val="la-Latn"/>
        </w:rPr>
      </w:pPr>
      <w:r w:rsidRPr="00812A79">
        <w:rPr>
          <w:sz w:val="24"/>
          <w:szCs w:val="24"/>
          <w:lang w:val="la-Latn"/>
        </w:rPr>
        <w:tab/>
        <w:t>Varjoaineruiskutus 6-10ml ja kuvaus käyntiin</w:t>
      </w:r>
      <w:r w:rsidRPr="004C4C97">
        <w:rPr>
          <w:lang w:val="la-Latn"/>
        </w:rPr>
        <w:t xml:space="preserve"> yhtä aikaa. </w:t>
      </w:r>
    </w:p>
    <w:p w14:paraId="4623D4CF" w14:textId="77777777" w:rsidR="004C4C97" w:rsidRPr="004C4C97" w:rsidRDefault="004C4C97" w:rsidP="00182ACB">
      <w:pPr>
        <w:rPr>
          <w:lang w:val="la-Latn"/>
        </w:rPr>
      </w:pPr>
    </w:p>
    <w:p w14:paraId="4623D4D0" w14:textId="77777777" w:rsidR="004C4C97" w:rsidRPr="00BA347E" w:rsidRDefault="003F1778" w:rsidP="00BA347E">
      <w:pPr>
        <w:pStyle w:val="sekvenssit"/>
        <w:numPr>
          <w:ilvl w:val="0"/>
          <w:numId w:val="0"/>
        </w:numPr>
        <w:ind w:left="1664" w:hanging="1380"/>
      </w:pPr>
      <w:r>
        <w:rPr>
          <w:lang w:val="fi-FI"/>
        </w:rPr>
        <w:t xml:space="preserve">    </w:t>
      </w:r>
      <w:r w:rsidR="00BA347E" w:rsidRPr="00BA347E">
        <w:t xml:space="preserve">4. </w:t>
      </w:r>
      <w:r w:rsidR="00BA347E">
        <w:rPr>
          <w:lang w:val="fi-FI"/>
        </w:rPr>
        <w:t xml:space="preserve">      </w:t>
      </w:r>
      <w:r w:rsidR="004C4C97" w:rsidRPr="00BA347E">
        <w:t>AORTA ARTERIA + VENA TRICKS</w:t>
      </w:r>
    </w:p>
    <w:p w14:paraId="4623D4D1" w14:textId="77777777" w:rsidR="004C4C97" w:rsidRPr="004C4C97" w:rsidRDefault="004C4C97" w:rsidP="00182ACB">
      <w:pPr>
        <w:rPr>
          <w:lang w:val="la-Latn"/>
        </w:rPr>
      </w:pPr>
    </w:p>
    <w:p w14:paraId="4623D4D2" w14:textId="77777777" w:rsidR="004C4C97" w:rsidRPr="00812A79" w:rsidRDefault="00BA347E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-</w:t>
      </w:r>
      <w:r w:rsidR="004C4C97" w:rsidRPr="00812A79">
        <w:rPr>
          <w:sz w:val="24"/>
          <w:szCs w:val="24"/>
          <w:lang w:val="la-Latn"/>
        </w:rPr>
        <w:t>Suunnittelu: Locks per laps 40</w:t>
      </w:r>
    </w:p>
    <w:p w14:paraId="4623D4D3" w14:textId="77777777" w:rsidR="004C4C97" w:rsidRPr="00812A79" w:rsidRDefault="004C4C97" w:rsidP="00BA347E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  <w:lang w:val="la-Latn"/>
        </w:rPr>
        <w:tab/>
        <w:t>Avaa TRICKS lehti</w:t>
      </w:r>
    </w:p>
    <w:p w14:paraId="4623D4D4" w14:textId="77777777" w:rsidR="00BA347E" w:rsidRPr="00812A79" w:rsidRDefault="00BA347E" w:rsidP="00BA347E">
      <w:pPr>
        <w:ind w:left="1304"/>
        <w:rPr>
          <w:sz w:val="24"/>
          <w:szCs w:val="24"/>
        </w:rPr>
      </w:pPr>
    </w:p>
    <w:p w14:paraId="4623D4D5" w14:textId="77777777" w:rsidR="004C4C97" w:rsidRDefault="00BA347E" w:rsidP="00BA347E">
      <w:pPr>
        <w:ind w:left="1304"/>
      </w:pPr>
      <w:r w:rsidRPr="00812A79">
        <w:rPr>
          <w:sz w:val="24"/>
          <w:szCs w:val="24"/>
        </w:rPr>
        <w:t>-</w:t>
      </w:r>
      <w:r w:rsidR="004C4C97" w:rsidRPr="00812A79">
        <w:rPr>
          <w:sz w:val="24"/>
          <w:szCs w:val="24"/>
          <w:lang w:val="la-Latn"/>
        </w:rPr>
        <w:t>Output themoras phases = 48 (Kuvaus kestää n. 3min) Kuvia tulee 80 x 48. Kuvien laskeminen kestää todella kauan</w:t>
      </w:r>
      <w:r w:rsidR="004C4C97" w:rsidRPr="004C4C97">
        <w:rPr>
          <w:lang w:val="la-Latn"/>
        </w:rPr>
        <w:t xml:space="preserve">. </w:t>
      </w:r>
    </w:p>
    <w:p w14:paraId="4623D4D6" w14:textId="77777777" w:rsidR="005D3AA5" w:rsidRDefault="005D3AA5" w:rsidP="00BA347E">
      <w:pPr>
        <w:ind w:left="1304"/>
      </w:pPr>
    </w:p>
    <w:p w14:paraId="4623D4D7" w14:textId="77777777" w:rsidR="005D3AA5" w:rsidRPr="005D3AA5" w:rsidRDefault="005D3AA5" w:rsidP="00BA347E">
      <w:pPr>
        <w:ind w:left="1304"/>
      </w:pPr>
    </w:p>
    <w:p w14:paraId="4623D4D8" w14:textId="77777777" w:rsidR="004C4C97" w:rsidRPr="004C4C97" w:rsidRDefault="004C4C97" w:rsidP="004C4C97">
      <w:pPr>
        <w:ind w:left="1304"/>
        <w:rPr>
          <w:noProof/>
          <w:sz w:val="24"/>
          <w:szCs w:val="20"/>
          <w:lang w:val="la-Latn"/>
        </w:rPr>
      </w:pPr>
    </w:p>
    <w:p w14:paraId="4623D4D9" w14:textId="77777777" w:rsidR="009B0394" w:rsidRDefault="005964D8" w:rsidP="0065117F">
      <w:pPr>
        <w:pStyle w:val="Otsikko1"/>
      </w:pPr>
      <w:bookmarkStart w:id="37" w:name="_Toc474303616"/>
      <w:r>
        <w:t>SYDÄN</w:t>
      </w:r>
      <w:bookmarkEnd w:id="37"/>
    </w:p>
    <w:p w14:paraId="4623D4DA" w14:textId="77777777" w:rsidR="005964D8" w:rsidRDefault="005964D8" w:rsidP="004C4C97"/>
    <w:p w14:paraId="4623D4DB" w14:textId="77777777" w:rsidR="00D1342B" w:rsidRPr="00444F58" w:rsidRDefault="00D1342B" w:rsidP="0065117F">
      <w:pPr>
        <w:pStyle w:val="Otsikko1"/>
      </w:pPr>
      <w:bookmarkStart w:id="38" w:name="_Toc474303617"/>
      <w:r w:rsidRPr="00444F58">
        <w:t>SYDÄNLIHAS PROTOKOLLA Nro 1</w:t>
      </w:r>
      <w:bookmarkEnd w:id="38"/>
    </w:p>
    <w:p w14:paraId="4623D4DC" w14:textId="77777777" w:rsidR="00D1342B" w:rsidRPr="00444F58" w:rsidRDefault="00D1342B" w:rsidP="00EA259A">
      <w:pPr>
        <w:rPr>
          <w:rFonts w:ascii="Arial" w:hAnsi="Arial" w:cs="Arial"/>
          <w:sz w:val="28"/>
          <w:szCs w:val="28"/>
        </w:rPr>
      </w:pPr>
    </w:p>
    <w:p w14:paraId="4623D4DD" w14:textId="77777777" w:rsidR="00D1342B" w:rsidRPr="00812A79" w:rsidRDefault="00D1342B" w:rsidP="0065117F">
      <w:pPr>
        <w:pStyle w:val="Otsikko2"/>
        <w:rPr>
          <w:sz w:val="24"/>
          <w:szCs w:val="24"/>
        </w:rPr>
      </w:pPr>
      <w:bookmarkStart w:id="39" w:name="_Toc474303618"/>
      <w:r w:rsidRPr="00812A79">
        <w:rPr>
          <w:sz w:val="24"/>
          <w:szCs w:val="24"/>
        </w:rPr>
        <w:t>Esivalmistelu</w:t>
      </w:r>
      <w:bookmarkEnd w:id="39"/>
    </w:p>
    <w:p w14:paraId="4623D4DE" w14:textId="77777777" w:rsidR="0065117F" w:rsidRPr="00812A79" w:rsidRDefault="0065117F" w:rsidP="009028D3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 xml:space="preserve">- </w:t>
      </w:r>
      <w:r w:rsidRPr="00812A79">
        <w:rPr>
          <w:sz w:val="24"/>
          <w:szCs w:val="24"/>
        </w:rPr>
        <w:t>Merkitse potilaan pituus, paino ja pulssi RIS:iin.</w:t>
      </w:r>
    </w:p>
    <w:p w14:paraId="4623D4DF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-hengitysvyö, EKG-tahdistus, happiviikset</w:t>
      </w:r>
    </w:p>
    <w:p w14:paraId="4623D4E0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>varjoaine 20 ml</w:t>
      </w:r>
    </w:p>
    <w:p w14:paraId="4623D4E1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 xml:space="preserve">ruiskutusnopeus 2,5ml/s va 1,5kertainen max 30ml, huuhtelu 2,5ml/s </w:t>
      </w:r>
    </w:p>
    <w:p w14:paraId="4623D4E2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Nacl 20ml tai</w:t>
      </w:r>
    </w:p>
    <w:p w14:paraId="4623D4E3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varjoaineen voi laittaa myös käsiruiskutuksena</w:t>
      </w:r>
    </w:p>
    <w:p w14:paraId="4623D4E4" w14:textId="77777777" w:rsidR="00D1342B" w:rsidRPr="00812A79" w:rsidRDefault="00D1342B" w:rsidP="0065117F">
      <w:pPr>
        <w:ind w:left="1304"/>
        <w:rPr>
          <w:b/>
          <w:sz w:val="24"/>
          <w:szCs w:val="24"/>
        </w:rPr>
      </w:pPr>
      <w:r w:rsidRPr="00812A79">
        <w:rPr>
          <w:b/>
          <w:sz w:val="24"/>
          <w:szCs w:val="24"/>
        </w:rPr>
        <w:t>- Jos ajallisesti pitkiä hengityspidätyksiä, esim. 37s, anna hengitysohjeet 2x</w:t>
      </w:r>
    </w:p>
    <w:p w14:paraId="4623D4E5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>tarkista Shim-pakka joka sarjaan</w:t>
      </w:r>
    </w:p>
    <w:p w14:paraId="4623D4E6" w14:textId="77777777" w:rsidR="00D1342B" w:rsidRPr="00812A79" w:rsidRDefault="00D1342B" w:rsidP="0065117F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-Suurenna FOV, jos iso potilas</w:t>
      </w:r>
    </w:p>
    <w:p w14:paraId="4623D4E7" w14:textId="77777777" w:rsidR="00D1342B" w:rsidRPr="00D92F71" w:rsidRDefault="00D92F71" w:rsidP="00D92F71">
      <w:pPr>
        <w:pStyle w:val="Otsikko2"/>
      </w:pPr>
      <w:bookmarkStart w:id="40" w:name="_Toc474303619"/>
      <w:r>
        <w:lastRenderedPageBreak/>
        <w:t>Kuvaus</w:t>
      </w:r>
      <w:bookmarkEnd w:id="40"/>
    </w:p>
    <w:p w14:paraId="4623D4E8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3D FIESTA loc x2, asettele jälkimmäinen loc leikkeet sydämen  kohdalle</w:t>
      </w:r>
    </w:p>
    <w:p w14:paraId="4623D4E9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4EA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2-kammio FIESTA  loc, yksi leike, asetellaan tra scoutiin, HUOM! Shim-boxi EI METALLIN PÄÄLLE (</w:t>
      </w:r>
      <w:r w:rsidRPr="00444F58">
        <w:rPr>
          <w:sz w:val="28"/>
          <w:szCs w:val="28"/>
        </w:rPr>
        <w:t>koskee kaikkia sarjoja)</w:t>
      </w:r>
    </w:p>
    <w:p w14:paraId="4623D4EB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4EC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4-kammio FIESTA loc, yksi leike, asetellaan 2-kammio scoutiin</w:t>
      </w:r>
    </w:p>
    <w:p w14:paraId="4623D4ED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4EE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Short axis FIESTA loc, yksi leike, asetellaan 4-kammio scoutiin</w:t>
      </w:r>
    </w:p>
    <w:p w14:paraId="4623D4EF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4F0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4-kammio FIESTA loc, yksi leike, asetellaan short axis scoutiin</w:t>
      </w:r>
    </w:p>
    <w:p w14:paraId="4623D4F1" w14:textId="77777777" w:rsidR="00EA259A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4F2" w14:textId="77777777" w:rsidR="002D5170" w:rsidRPr="002D5170" w:rsidRDefault="00D1342B" w:rsidP="001F1F15">
      <w:pPr>
        <w:pStyle w:val="sekvenssit"/>
        <w:numPr>
          <w:ilvl w:val="0"/>
          <w:numId w:val="14"/>
        </w:numPr>
      </w:pPr>
      <w:r>
        <w:t>LVOT FIESTA kine</w:t>
      </w:r>
    </w:p>
    <w:p w14:paraId="4623D4F3" w14:textId="77777777" w:rsidR="002D5170" w:rsidRDefault="002D5170" w:rsidP="002D5170">
      <w:pPr>
        <w:pStyle w:val="sekvenssit"/>
        <w:numPr>
          <w:ilvl w:val="0"/>
          <w:numId w:val="0"/>
        </w:numPr>
        <w:ind w:left="720"/>
        <w:rPr>
          <w:lang w:val="fi-FI"/>
        </w:rPr>
      </w:pPr>
    </w:p>
    <w:p w14:paraId="4623D4F4" w14:textId="77777777" w:rsidR="00D1342B" w:rsidRPr="00812A79" w:rsidRDefault="00D1342B" w:rsidP="002D5170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= left ventricular outflow tract eli vasemman kammion ulosvirtauskanava (aortan lähtökohta/alaosa).   Asetellaan ”candy view” kuvaan</w:t>
      </w:r>
    </w:p>
    <w:p w14:paraId="4623D4F5" w14:textId="77777777" w:rsidR="00D1342B" w:rsidRDefault="00D1342B" w:rsidP="00EA259A">
      <w:pPr>
        <w:pStyle w:val="sekvenssit"/>
        <w:numPr>
          <w:ilvl w:val="0"/>
          <w:numId w:val="0"/>
        </w:numPr>
        <w:ind w:left="1050"/>
      </w:pPr>
    </w:p>
    <w:p w14:paraId="4623D4F6" w14:textId="77777777" w:rsidR="00D1342B" w:rsidRDefault="002D5170" w:rsidP="00EA259A">
      <w:pPr>
        <w:ind w:left="2608" w:firstLine="18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623D646" wp14:editId="4623D647">
            <wp:extent cx="1505585" cy="1481455"/>
            <wp:effectExtent l="0" t="0" r="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3D4F7" w14:textId="77777777" w:rsidR="002D5170" w:rsidRPr="002D5170" w:rsidRDefault="00D1342B" w:rsidP="001F1F15">
      <w:pPr>
        <w:pStyle w:val="sekvenssit"/>
        <w:numPr>
          <w:ilvl w:val="0"/>
          <w:numId w:val="14"/>
        </w:numPr>
      </w:pPr>
      <w:r>
        <w:t xml:space="preserve">RVOT FIESTA kine </w:t>
      </w:r>
    </w:p>
    <w:p w14:paraId="4623D4F8" w14:textId="77777777" w:rsidR="002D5170" w:rsidRPr="002D5170" w:rsidRDefault="002D5170" w:rsidP="002D5170">
      <w:pPr>
        <w:pStyle w:val="sekvenssit"/>
        <w:numPr>
          <w:ilvl w:val="0"/>
          <w:numId w:val="0"/>
        </w:numPr>
        <w:ind w:left="720"/>
      </w:pPr>
    </w:p>
    <w:p w14:paraId="4623D4F9" w14:textId="77777777" w:rsidR="00D1342B" w:rsidRPr="00812A79" w:rsidRDefault="00D1342B" w:rsidP="002D5170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= right ventricular outflow tract eli oikean kammion ulosvirtauskanava (pulmonaalivaltimon lähtökohta/alaosa).</w:t>
      </w:r>
    </w:p>
    <w:p w14:paraId="4623D4FA" w14:textId="77777777" w:rsidR="00D1342B" w:rsidRDefault="00D1342B" w:rsidP="002D5170">
      <w:pPr>
        <w:ind w:left="1304"/>
      </w:pPr>
      <w:r w:rsidRPr="00812A79">
        <w:rPr>
          <w:sz w:val="24"/>
          <w:szCs w:val="24"/>
        </w:rPr>
        <w:t>Asetellaan aksiaalileikkeeseen</w:t>
      </w:r>
      <w:r>
        <w:t>.</w:t>
      </w:r>
    </w:p>
    <w:p w14:paraId="4623D4FB" w14:textId="77777777" w:rsidR="00D1342B" w:rsidRDefault="00D1342B" w:rsidP="00D1342B">
      <w:pPr>
        <w:ind w:left="720"/>
        <w:rPr>
          <w:rFonts w:ascii="Arial" w:hAnsi="Arial" w:cs="Arial"/>
          <w:sz w:val="32"/>
          <w:szCs w:val="32"/>
        </w:rPr>
      </w:pPr>
    </w:p>
    <w:p w14:paraId="4623D4FC" w14:textId="77777777" w:rsidR="00D1342B" w:rsidRPr="00EA259A" w:rsidRDefault="00D1342B" w:rsidP="00EA259A">
      <w:pPr>
        <w:ind w:left="4140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23D648" wp14:editId="4623D649">
            <wp:extent cx="1652270" cy="1657985"/>
            <wp:effectExtent l="0" t="0" r="508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3D4FD" w14:textId="77777777" w:rsidR="00D1342B" w:rsidRDefault="00D1342B" w:rsidP="00D1342B">
      <w:pPr>
        <w:rPr>
          <w:rFonts w:ascii="Arial" w:hAnsi="Arial" w:cs="Arial"/>
          <w:sz w:val="32"/>
          <w:szCs w:val="32"/>
        </w:rPr>
      </w:pPr>
    </w:p>
    <w:p w14:paraId="4623D4FE" w14:textId="77777777" w:rsidR="00D1342B" w:rsidRPr="00444F58" w:rsidRDefault="00D1342B" w:rsidP="00D1342B">
      <w:pPr>
        <w:rPr>
          <w:rFonts w:ascii="Arial" w:hAnsi="Arial" w:cs="Arial"/>
          <w:sz w:val="32"/>
          <w:szCs w:val="32"/>
        </w:rPr>
      </w:pPr>
    </w:p>
    <w:p w14:paraId="4623D4FF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Triple IR short axis</w:t>
      </w:r>
    </w:p>
    <w:p w14:paraId="4623D500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1" w14:textId="77777777" w:rsidR="00D1342B" w:rsidRPr="00812A79" w:rsidRDefault="00D1342B" w:rsidP="002D5170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 xml:space="preserve">sopiva määrä leikkeitä,(kattaa sydänlihaksen) </w:t>
      </w:r>
    </w:p>
    <w:p w14:paraId="4623D502" w14:textId="77777777" w:rsidR="00EA259A" w:rsidRPr="00EA259A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3" w14:textId="77777777" w:rsidR="00D1342B" w:rsidRPr="00EA259A" w:rsidRDefault="00D1342B" w:rsidP="002D5170">
      <w:pPr>
        <w:pStyle w:val="sekvenssit"/>
        <w:numPr>
          <w:ilvl w:val="0"/>
          <w:numId w:val="0"/>
        </w:numPr>
        <w:ind w:left="720"/>
      </w:pPr>
      <w:r w:rsidRPr="00EA259A">
        <w:t>VARJOAINERUISKUTUS</w:t>
      </w:r>
      <w:r>
        <w:t>, ennen seuraavaa sarjaa, Delayed enhancementia</w:t>
      </w:r>
      <w:r w:rsidR="00572591">
        <w:rPr>
          <w:lang w:val="fi-FI"/>
        </w:rPr>
        <w:t xml:space="preserve">      varten</w:t>
      </w:r>
      <w:r>
        <w:t xml:space="preserve"> </w:t>
      </w:r>
      <w:r w:rsidR="00572591">
        <w:rPr>
          <w:lang w:val="fi-FI"/>
        </w:rPr>
        <w:t xml:space="preserve">         </w:t>
      </w:r>
    </w:p>
    <w:p w14:paraId="4623D504" w14:textId="77777777" w:rsidR="00EA259A" w:rsidRPr="00EA259A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5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>Short axis FIESTA kine</w:t>
      </w:r>
    </w:p>
    <w:p w14:paraId="4623D506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7" w14:textId="77777777" w:rsidR="00D1342B" w:rsidRPr="00812A79" w:rsidRDefault="00D1342B" w:rsidP="002D5170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leikkeet koko vas.kammion läpi</w:t>
      </w:r>
    </w:p>
    <w:p w14:paraId="4623D508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9" w14:textId="77777777" w:rsidR="00D1342B" w:rsidRPr="00EA259A" w:rsidRDefault="00D1342B" w:rsidP="001F1F15">
      <w:pPr>
        <w:pStyle w:val="sekvenssit"/>
        <w:numPr>
          <w:ilvl w:val="0"/>
          <w:numId w:val="14"/>
        </w:numPr>
      </w:pPr>
      <w:r w:rsidRPr="00444F58">
        <w:t xml:space="preserve"> Short axis cine IR</w:t>
      </w:r>
    </w:p>
    <w:p w14:paraId="4623D50A" w14:textId="77777777" w:rsidR="00EA259A" w:rsidRPr="00444F58" w:rsidRDefault="00EA259A" w:rsidP="00EA259A">
      <w:pPr>
        <w:pStyle w:val="sekvenssit"/>
        <w:numPr>
          <w:ilvl w:val="0"/>
          <w:numId w:val="0"/>
        </w:numPr>
        <w:ind w:left="720"/>
      </w:pPr>
    </w:p>
    <w:p w14:paraId="4623D50B" w14:textId="77777777" w:rsidR="00D1342B" w:rsidRPr="00812A79" w:rsidRDefault="00D1342B" w:rsidP="003352D5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1 leike (voi kopioida sarjan Short axis Fiesta loc)</w:t>
      </w:r>
    </w:p>
    <w:p w14:paraId="4623D50C" w14:textId="77777777" w:rsidR="00EA259A" w:rsidRPr="00812A79" w:rsidRDefault="00EA259A" w:rsidP="003352D5">
      <w:pPr>
        <w:ind w:left="1304"/>
        <w:rPr>
          <w:sz w:val="24"/>
          <w:szCs w:val="24"/>
        </w:rPr>
      </w:pPr>
    </w:p>
    <w:p w14:paraId="4623D50D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 xml:space="preserve">katsotaan sopiva PREP TIME eli TI aika seuraavaa sarjaa varten (lihas mustaa, </w:t>
      </w:r>
      <w:r w:rsidR="00572591" w:rsidRPr="00812A79">
        <w:rPr>
          <w:sz w:val="24"/>
          <w:szCs w:val="24"/>
        </w:rPr>
        <w:t xml:space="preserve">    </w:t>
      </w:r>
      <w:r w:rsidRPr="00812A79">
        <w:rPr>
          <w:sz w:val="24"/>
          <w:szCs w:val="24"/>
        </w:rPr>
        <w:t>veri valkoista, katso mallikuva</w:t>
      </w:r>
      <w:r w:rsidR="00572591" w:rsidRPr="00812A79">
        <w:rPr>
          <w:sz w:val="24"/>
          <w:szCs w:val="24"/>
        </w:rPr>
        <w:t xml:space="preserve"> seuraavalla sivulla</w:t>
      </w:r>
      <w:r w:rsidRPr="00812A79">
        <w:rPr>
          <w:sz w:val="24"/>
          <w:szCs w:val="24"/>
        </w:rPr>
        <w:t>)</w:t>
      </w:r>
    </w:p>
    <w:p w14:paraId="4623D50E" w14:textId="77777777" w:rsidR="00D1342B" w:rsidRDefault="00572591" w:rsidP="00D1342B">
      <w:pPr>
        <w:tabs>
          <w:tab w:val="left" w:pos="3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23D64A" wp14:editId="4623D64B">
                <wp:simplePos x="0" y="0"/>
                <wp:positionH relativeFrom="column">
                  <wp:posOffset>3587115</wp:posOffset>
                </wp:positionH>
                <wp:positionV relativeFrom="paragraph">
                  <wp:posOffset>1264920</wp:posOffset>
                </wp:positionV>
                <wp:extent cx="2705100" cy="1638935"/>
                <wp:effectExtent l="0" t="0" r="19050" b="18415"/>
                <wp:wrapNone/>
                <wp:docPr id="4" name="Tekstiruu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63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D670" w14:textId="77777777" w:rsidR="00AC6295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 w:rsidRPr="000B1D34">
                              <w:rPr>
                                <w:color w:val="000000"/>
                                <w:highlight w:val="green"/>
                              </w:rPr>
                              <w:t>kontrastin pitäisi olla kuten kuvassa T1 0 eli sydälihas on mustimmillaan ja veri erottuu</w:t>
                            </w:r>
                            <w:r>
                              <w:t>.</w:t>
                            </w:r>
                          </w:p>
                          <w:p w14:paraId="4623D671" w14:textId="77777777" w:rsidR="00AC6295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jos veri on tummaa pitää kasvattaa TI aikaa</w:t>
                            </w:r>
                          </w:p>
                          <w:p w14:paraId="4623D672" w14:textId="77777777" w:rsidR="00AC6295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ajan kuluessa kontrasti muuttuu, kuvaus pitäisi aloittaa noin 10-15 min kuluttua va:n laiton jälkeen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3D64A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282.45pt;margin-top:99.6pt;width:213pt;height:12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">
                <v:textbox>
                  <w:txbxContent>
                    <w:p w14:paraId="4623D670" w14:textId="77777777" w:rsidR="00AC6295" w:rsidRDefault="00AC6295" w:rsidP="001F1F15">
                      <w:pPr>
                        <w:numPr>
                          <w:ilvl w:val="0"/>
                          <w:numId w:val="11"/>
                        </w:numPr>
                      </w:pPr>
                      <w:r w:rsidRPr="000B1D34">
                        <w:rPr>
                          <w:color w:val="000000"/>
                          <w:highlight w:val="green"/>
                        </w:rPr>
                        <w:t>kontrastin pitäisi olla kuten kuvassa T1 0 eli sydälihas on mustimmillaan ja veri erottuu</w:t>
                      </w:r>
                      <w:r>
                        <w:t>.</w:t>
                      </w:r>
                    </w:p>
                    <w:p w14:paraId="4623D671" w14:textId="77777777" w:rsidR="00AC6295" w:rsidRDefault="00AC6295" w:rsidP="001F1F15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jos veri on tummaa pitää kasvattaa TI aikaa</w:t>
                      </w:r>
                    </w:p>
                    <w:p w14:paraId="4623D672" w14:textId="77777777" w:rsidR="00AC6295" w:rsidRDefault="00AC6295" w:rsidP="001F1F15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ajan kuluessa kontrasti muuttuu, kuvaus pitäisi aloittaa noin 10-15 min kuluttua va:n laiton jälkeen</w:t>
                      </w:r>
                    </w:p>
                  </w:txbxContent>
                </v:textbox>
              </v:shape>
            </w:pict>
          </mc:Fallback>
        </mc:AlternateContent>
      </w:r>
      <w:r w:rsidR="00D1342B">
        <w:rPr>
          <w:sz w:val="32"/>
          <w:szCs w:val="32"/>
        </w:rPr>
        <w:tab/>
      </w:r>
      <w:r w:rsidR="00D1342B">
        <w:rPr>
          <w:noProof/>
        </w:rPr>
        <w:drawing>
          <wp:inline distT="0" distB="0" distL="0" distR="0" wp14:anchorId="4623D64C" wp14:editId="4623D64D">
            <wp:extent cx="3752850" cy="2400300"/>
            <wp:effectExtent l="0" t="0" r="0" b="0"/>
            <wp:docPr id="2" name="Kuva 2" descr="http://radiology.rsnajnls.org/content/vol233/issue3/images/large/r04dc28g01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diology.rsnajnls.org/content/vol233/issue3/images/large/r04dc28g01x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D50F" w14:textId="77777777" w:rsidR="00D1342B" w:rsidRDefault="00D1342B" w:rsidP="00D1342B">
      <w:pPr>
        <w:tabs>
          <w:tab w:val="left" w:pos="360"/>
        </w:tabs>
        <w:rPr>
          <w:sz w:val="32"/>
          <w:szCs w:val="32"/>
        </w:rPr>
      </w:pPr>
    </w:p>
    <w:p w14:paraId="4623D510" w14:textId="77777777" w:rsidR="00EA259A" w:rsidRDefault="00EA259A" w:rsidP="00D1342B">
      <w:pPr>
        <w:tabs>
          <w:tab w:val="left" w:pos="360"/>
        </w:tabs>
        <w:rPr>
          <w:sz w:val="32"/>
          <w:szCs w:val="32"/>
        </w:rPr>
      </w:pPr>
    </w:p>
    <w:p w14:paraId="4623D511" w14:textId="77777777" w:rsidR="00EA259A" w:rsidRDefault="00EA259A" w:rsidP="00D1342B">
      <w:pPr>
        <w:tabs>
          <w:tab w:val="left" w:pos="360"/>
        </w:tabs>
        <w:rPr>
          <w:sz w:val="32"/>
          <w:szCs w:val="32"/>
        </w:rPr>
      </w:pPr>
    </w:p>
    <w:p w14:paraId="4623D512" w14:textId="77777777" w:rsidR="00D1342B" w:rsidRPr="00812A79" w:rsidRDefault="00D1342B" w:rsidP="00AE290D">
      <w:pPr>
        <w:pStyle w:val="sekvenssit"/>
        <w:numPr>
          <w:ilvl w:val="0"/>
          <w:numId w:val="29"/>
        </w:numPr>
      </w:pPr>
      <w:r w:rsidRPr="00AE290D">
        <w:rPr>
          <w:color w:val="000000"/>
        </w:rPr>
        <w:t>Delayed enhacement</w:t>
      </w:r>
      <w:r w:rsidRPr="00812A79">
        <w:t xml:space="preserve"> =Short axis, jälkivaiheen tehostuskuvat</w:t>
      </w:r>
    </w:p>
    <w:p w14:paraId="4623D513" w14:textId="77777777" w:rsidR="00D1342B" w:rsidRPr="00812A79" w:rsidRDefault="00572591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</w:t>
      </w:r>
      <w:r w:rsidR="00D1342B" w:rsidRPr="00812A79">
        <w:rPr>
          <w:sz w:val="24"/>
          <w:szCs w:val="24"/>
        </w:rPr>
        <w:t>8 leikettä, katettava koko vas.kammio</w:t>
      </w:r>
    </w:p>
    <w:p w14:paraId="4623D514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Muuta TI aika (prep time), katsotaan edellisestä sarjasta</w:t>
      </w:r>
    </w:p>
    <w:p w14:paraId="4623D515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Jos ei hyväksy TI aikaa,muuta Trigger Delay RRinterval 2</w:t>
      </w:r>
    </w:p>
    <w:p w14:paraId="4623D516" w14:textId="77777777" w:rsidR="00D1342B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HUOM! TI aika välillä 250-300</w:t>
      </w:r>
    </w:p>
    <w:p w14:paraId="4623D517" w14:textId="77777777" w:rsidR="00AE290D" w:rsidRPr="00812A79" w:rsidRDefault="00AE290D" w:rsidP="003352D5">
      <w:pPr>
        <w:ind w:left="1304"/>
        <w:rPr>
          <w:sz w:val="24"/>
          <w:szCs w:val="24"/>
        </w:rPr>
      </w:pPr>
    </w:p>
    <w:p w14:paraId="4623D518" w14:textId="77777777" w:rsidR="00D1342B" w:rsidRPr="00812A79" w:rsidRDefault="00D1342B" w:rsidP="00AE290D">
      <w:pPr>
        <w:pStyle w:val="sekvenssit"/>
      </w:pPr>
      <w:r w:rsidRPr="00812A79">
        <w:t>4-kammio cine IR</w:t>
      </w:r>
    </w:p>
    <w:p w14:paraId="4623D519" w14:textId="77777777" w:rsidR="00D1342B" w:rsidRPr="00812A79" w:rsidRDefault="00572591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</w:t>
      </w:r>
      <w:r w:rsidR="00D1342B" w:rsidRPr="00812A79">
        <w:rPr>
          <w:sz w:val="24"/>
          <w:szCs w:val="24"/>
        </w:rPr>
        <w:t>1 leike (voi kopioida sarjan 4-kammio Fiesta loc)</w:t>
      </w:r>
    </w:p>
    <w:p w14:paraId="4623D51A" w14:textId="77777777" w:rsidR="00D1342B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Katsotaan sopiva PREP TIME eli TI aika seuraavaa sarjaa varten (lihas mustaa, veri valkoista)</w:t>
      </w:r>
    </w:p>
    <w:p w14:paraId="4623D51B" w14:textId="77777777" w:rsidR="00AE290D" w:rsidRPr="00812A79" w:rsidRDefault="00AE290D" w:rsidP="003352D5">
      <w:pPr>
        <w:ind w:left="1304"/>
        <w:rPr>
          <w:sz w:val="24"/>
          <w:szCs w:val="24"/>
        </w:rPr>
      </w:pPr>
    </w:p>
    <w:p w14:paraId="4623D51C" w14:textId="77777777" w:rsidR="00D1342B" w:rsidRPr="00812A79" w:rsidRDefault="00D1342B" w:rsidP="00AE290D">
      <w:pPr>
        <w:pStyle w:val="sekvenssit"/>
      </w:pPr>
      <w:r w:rsidRPr="00812A79">
        <w:t>4-kammio jälkivaihe</w:t>
      </w:r>
    </w:p>
    <w:p w14:paraId="4623D51D" w14:textId="77777777" w:rsidR="00D1342B" w:rsidRPr="00812A79" w:rsidRDefault="00572591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</w:t>
      </w:r>
      <w:r w:rsidR="00D1342B" w:rsidRPr="00812A79">
        <w:rPr>
          <w:sz w:val="24"/>
          <w:szCs w:val="24"/>
        </w:rPr>
        <w:t>3 leikettä, keskeltä vas. Kammiota (kopioi edellinen ja lisää leikemäärä 3)</w:t>
      </w:r>
    </w:p>
    <w:p w14:paraId="4623D51E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Muuta Locs before pause 1</w:t>
      </w:r>
    </w:p>
    <w:p w14:paraId="4623D51F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Muuta TI aika (prep time), katsotaan edellisestä sarjasta</w:t>
      </w:r>
    </w:p>
    <w:p w14:paraId="4623D520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Jos ei hyväksy TI aikaa,muuta Trigger Delay RRinterval 2</w:t>
      </w:r>
    </w:p>
    <w:p w14:paraId="4623D521" w14:textId="77777777" w:rsidR="00D1342B" w:rsidRPr="00812A79" w:rsidRDefault="00D1342B" w:rsidP="003352D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HUOM! TI aika välillä 250-300</w:t>
      </w:r>
    </w:p>
    <w:p w14:paraId="4623D522" w14:textId="77777777" w:rsidR="00D1342B" w:rsidRPr="00812A79" w:rsidRDefault="00D1342B" w:rsidP="00572591">
      <w:pPr>
        <w:rPr>
          <w:sz w:val="24"/>
          <w:szCs w:val="24"/>
          <w:u w:val="single"/>
        </w:rPr>
      </w:pPr>
    </w:p>
    <w:p w14:paraId="4623D523" w14:textId="77777777" w:rsidR="00D1342B" w:rsidRDefault="00D1342B" w:rsidP="00572591">
      <w:pPr>
        <w:rPr>
          <w:u w:val="single"/>
        </w:rPr>
      </w:pPr>
    </w:p>
    <w:p w14:paraId="4623D524" w14:textId="77777777" w:rsidR="00D1342B" w:rsidRPr="00444F58" w:rsidRDefault="00D1342B" w:rsidP="00572591">
      <w:pPr>
        <w:pStyle w:val="Otsikko2"/>
      </w:pPr>
      <w:bookmarkStart w:id="41" w:name="_Toc474303620"/>
      <w:r w:rsidRPr="00444F58">
        <w:t>TARVITTAESSA:</w:t>
      </w:r>
      <w:bookmarkEnd w:id="41"/>
    </w:p>
    <w:p w14:paraId="4623D525" w14:textId="77777777" w:rsidR="00D1342B" w:rsidRPr="00812A79" w:rsidRDefault="00D1342B" w:rsidP="00572591">
      <w:pPr>
        <w:rPr>
          <w:sz w:val="24"/>
          <w:szCs w:val="24"/>
        </w:rPr>
      </w:pPr>
      <w:r w:rsidRPr="00812A79">
        <w:rPr>
          <w:sz w:val="24"/>
          <w:szCs w:val="24"/>
        </w:rPr>
        <w:t>Double IR short axis tai nelikammiosuunnassa</w:t>
      </w:r>
    </w:p>
    <w:p w14:paraId="4623D526" w14:textId="77777777" w:rsidR="00D1342B" w:rsidRPr="00444F58" w:rsidRDefault="00D1342B" w:rsidP="00572591">
      <w:r w:rsidRPr="00812A79">
        <w:rPr>
          <w:sz w:val="24"/>
          <w:szCs w:val="24"/>
        </w:rPr>
        <w:t xml:space="preserve">HUOM! otetaan ennen </w:t>
      </w:r>
      <w:r w:rsidR="00572591" w:rsidRPr="00812A79">
        <w:rPr>
          <w:sz w:val="24"/>
          <w:szCs w:val="24"/>
        </w:rPr>
        <w:t>varjoaineen antoa eli 10</w:t>
      </w:r>
      <w:r w:rsidRPr="00812A79">
        <w:rPr>
          <w:sz w:val="24"/>
          <w:szCs w:val="24"/>
        </w:rPr>
        <w:t>. sarjan jälkeen</w:t>
      </w:r>
      <w:r w:rsidRPr="00444F58">
        <w:t>.</w:t>
      </w:r>
    </w:p>
    <w:p w14:paraId="4623D527" w14:textId="77777777" w:rsidR="00D1342B" w:rsidRPr="00444F58" w:rsidRDefault="00D1342B" w:rsidP="00572591"/>
    <w:p w14:paraId="4623D528" w14:textId="77777777" w:rsidR="00572591" w:rsidRDefault="00572591" w:rsidP="00D134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23D529" w14:textId="77777777" w:rsidR="00DF2F76" w:rsidRDefault="00DF2F76" w:rsidP="0068747D">
      <w:pPr>
        <w:pStyle w:val="Otsikko1"/>
      </w:pPr>
      <w:bookmarkStart w:id="42" w:name="_Toc474303621"/>
      <w:r w:rsidRPr="00DC6A35">
        <w:lastRenderedPageBreak/>
        <w:t>SYDÄNLIHAS PROTOKOLLA Nro 2</w:t>
      </w:r>
      <w:bookmarkEnd w:id="42"/>
    </w:p>
    <w:p w14:paraId="4623D52A" w14:textId="77777777" w:rsidR="00735015" w:rsidRPr="00735015" w:rsidRDefault="00735015" w:rsidP="00735015"/>
    <w:p w14:paraId="4623D52B" w14:textId="77777777" w:rsidR="0068747D" w:rsidRPr="00812A79" w:rsidRDefault="0068747D" w:rsidP="0068747D">
      <w:pPr>
        <w:pStyle w:val="Otsikko2"/>
        <w:rPr>
          <w:sz w:val="24"/>
          <w:szCs w:val="24"/>
        </w:rPr>
      </w:pPr>
      <w:bookmarkStart w:id="43" w:name="_Toc474303622"/>
      <w:r w:rsidRPr="00812A79">
        <w:rPr>
          <w:sz w:val="24"/>
          <w:szCs w:val="24"/>
        </w:rPr>
        <w:t>Esivalmistelu</w:t>
      </w:r>
      <w:bookmarkEnd w:id="43"/>
    </w:p>
    <w:p w14:paraId="4623D52C" w14:textId="77777777" w:rsidR="00DF2F76" w:rsidRDefault="00DF2F76" w:rsidP="00DF2F76">
      <w:pPr>
        <w:ind w:left="360"/>
        <w:rPr>
          <w:b/>
          <w:sz w:val="32"/>
          <w:szCs w:val="32"/>
          <w:u w:val="single"/>
        </w:rPr>
      </w:pPr>
    </w:p>
    <w:p w14:paraId="4623D52D" w14:textId="77777777" w:rsidR="00DF2F76" w:rsidRPr="00812A79" w:rsidRDefault="00DF2F76" w:rsidP="00735015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>Merkitse potilaan pituus, paino ja pulssi RIS:iin.</w:t>
      </w:r>
    </w:p>
    <w:p w14:paraId="4623D52E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-Hengitysvyö, EKG-tahdistus, happiviikset</w:t>
      </w:r>
    </w:p>
    <w:p w14:paraId="4623D52F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 xml:space="preserve"> varjoaine 20 ml</w:t>
      </w:r>
    </w:p>
    <w:p w14:paraId="4623D530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b/>
          <w:sz w:val="24"/>
          <w:szCs w:val="24"/>
        </w:rPr>
        <w:t>-</w:t>
      </w:r>
      <w:r w:rsidRPr="00812A79">
        <w:rPr>
          <w:sz w:val="24"/>
          <w:szCs w:val="24"/>
        </w:rPr>
        <w:t>ruiskutusnopeus 2,5ml/s va 1,5 kertainen max 30ml, huuhtelu 2,5ml/s Nacl 20ml tai</w:t>
      </w:r>
    </w:p>
    <w:p w14:paraId="4623D531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varjoaineen voi laittaa myös käsiruiskutuksena</w:t>
      </w:r>
    </w:p>
    <w:p w14:paraId="4623D532" w14:textId="77777777" w:rsidR="00DF2F76" w:rsidRPr="00812A79" w:rsidRDefault="00DF2F76" w:rsidP="0068747D">
      <w:pPr>
        <w:ind w:left="1304"/>
        <w:rPr>
          <w:b/>
          <w:sz w:val="24"/>
          <w:szCs w:val="24"/>
        </w:rPr>
      </w:pPr>
      <w:r w:rsidRPr="00812A79">
        <w:rPr>
          <w:b/>
          <w:sz w:val="24"/>
          <w:szCs w:val="24"/>
        </w:rPr>
        <w:t>- Jos ajallisesti pitkiä hengityspidätyksiä, esim. 37s, anna hengitysohjeet 2x</w:t>
      </w:r>
    </w:p>
    <w:p w14:paraId="4623D533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-tarkista shim-pakka joka sarjaan</w:t>
      </w:r>
    </w:p>
    <w:p w14:paraId="4623D534" w14:textId="77777777" w:rsidR="00DF2F76" w:rsidRPr="00812A79" w:rsidRDefault="00DF2F76" w:rsidP="006874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-suurenna FOV, jos iso potilas</w:t>
      </w:r>
    </w:p>
    <w:p w14:paraId="4623D535" w14:textId="77777777" w:rsidR="0068747D" w:rsidRPr="00812A79" w:rsidRDefault="00D92F71" w:rsidP="00D92F71">
      <w:pPr>
        <w:pStyle w:val="Otsikko2"/>
      </w:pPr>
      <w:bookmarkStart w:id="44" w:name="_Toc474303623"/>
      <w:r>
        <w:t>Kuvaus</w:t>
      </w:r>
      <w:bookmarkEnd w:id="44"/>
    </w:p>
    <w:p w14:paraId="4623D536" w14:textId="77777777" w:rsidR="00DF2F76" w:rsidRPr="00DC6A35" w:rsidRDefault="00DF2F76" w:rsidP="0068747D">
      <w:pPr>
        <w:ind w:left="1304"/>
      </w:pPr>
    </w:p>
    <w:p w14:paraId="4623D537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3D FIESTA loc x2, asettele jälkimmäinen loc leikkeet sydämen  kohdalle</w:t>
      </w:r>
    </w:p>
    <w:p w14:paraId="4623D538" w14:textId="77777777" w:rsidR="0068747D" w:rsidRPr="00DC6A35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39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2-kammio FIESTA  loc, yksi leike, asetellaan tra scoutiin, HUOM! Shim-boxi EI METALLIN PÄÄLLE (</w:t>
      </w:r>
      <w:r w:rsidRPr="00DC6A35">
        <w:rPr>
          <w:sz w:val="28"/>
          <w:szCs w:val="28"/>
        </w:rPr>
        <w:t>koskee kaikkia sarjoja)</w:t>
      </w:r>
    </w:p>
    <w:p w14:paraId="4623D53A" w14:textId="77777777" w:rsidR="0068747D" w:rsidRPr="00DC6A35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3B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4-kammio FIESTA loc, yksi leike, asetellaan 2-kammio scoutiin</w:t>
      </w:r>
    </w:p>
    <w:p w14:paraId="4623D53C" w14:textId="77777777" w:rsidR="0068747D" w:rsidRPr="00DC6A35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3D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Short axis FIESTA loc, yksi leike, asetellaan 4-kammio scoutiin</w:t>
      </w:r>
    </w:p>
    <w:p w14:paraId="4623D53E" w14:textId="77777777" w:rsidR="0068747D" w:rsidRPr="00DC6A35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3F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4-kammio FIESTA loc, yksi leike, asetellaan short axis scoutiin</w:t>
      </w:r>
    </w:p>
    <w:p w14:paraId="4623D540" w14:textId="77777777" w:rsidR="0068747D" w:rsidRPr="00DC6A35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41" w14:textId="77777777" w:rsidR="00DF2F76" w:rsidRPr="0068747D" w:rsidRDefault="00DF2F76" w:rsidP="001F1F15">
      <w:pPr>
        <w:pStyle w:val="sekvenssit"/>
        <w:numPr>
          <w:ilvl w:val="0"/>
          <w:numId w:val="15"/>
        </w:numPr>
      </w:pPr>
      <w:r w:rsidRPr="00DC6A35">
        <w:t>Short axis FIESTA kine</w:t>
      </w:r>
    </w:p>
    <w:p w14:paraId="4623D542" w14:textId="77777777" w:rsidR="00DF2F76" w:rsidRPr="00812A79" w:rsidRDefault="0068747D" w:rsidP="0068747D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-</w:t>
      </w:r>
      <w:r w:rsidR="00DF2F76" w:rsidRPr="00812A79">
        <w:rPr>
          <w:sz w:val="24"/>
          <w:szCs w:val="24"/>
        </w:rPr>
        <w:t>Suunnitellaan 4-kammio Fiesta loc:iin</w:t>
      </w:r>
    </w:p>
    <w:p w14:paraId="4623D543" w14:textId="77777777" w:rsidR="00DF2F76" w:rsidRPr="00812A79" w:rsidRDefault="00DF2F76" w:rsidP="0068747D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Leikkeet koko vas.kammion läpi, n.10-12 leikettä</w:t>
      </w:r>
    </w:p>
    <w:p w14:paraId="4623D544" w14:textId="77777777" w:rsidR="0068747D" w:rsidRPr="00B05C21" w:rsidRDefault="0068747D" w:rsidP="0068747D">
      <w:pPr>
        <w:pStyle w:val="sekvenssit"/>
        <w:numPr>
          <w:ilvl w:val="0"/>
          <w:numId w:val="0"/>
        </w:numPr>
        <w:ind w:left="1050"/>
      </w:pPr>
    </w:p>
    <w:p w14:paraId="4623D545" w14:textId="77777777" w:rsidR="0068747D" w:rsidRPr="0068747D" w:rsidRDefault="00DF2F76" w:rsidP="001F1F15">
      <w:pPr>
        <w:pStyle w:val="sekvenssit"/>
        <w:numPr>
          <w:ilvl w:val="0"/>
          <w:numId w:val="15"/>
        </w:numPr>
      </w:pPr>
      <w:r w:rsidRPr="00B05C21">
        <w:t>L</w:t>
      </w:r>
      <w:r>
        <w:t>VOT FIESTA kine</w:t>
      </w:r>
    </w:p>
    <w:p w14:paraId="4623D546" w14:textId="77777777" w:rsidR="00DF2F76" w:rsidRPr="00812A79" w:rsidRDefault="00DF2F76" w:rsidP="0068747D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lastRenderedPageBreak/>
        <w:t xml:space="preserve"> = left ventricular outflow tract eli vasemman kammion ulosvirtauskanava (aortan lähtökohta/alaosa).</w:t>
      </w:r>
    </w:p>
    <w:p w14:paraId="4623D547" w14:textId="77777777" w:rsidR="00DF2F76" w:rsidRDefault="00DF2F76" w:rsidP="0068747D">
      <w:pPr>
        <w:ind w:left="1304"/>
      </w:pPr>
      <w:r w:rsidRPr="00812A79">
        <w:rPr>
          <w:sz w:val="24"/>
          <w:szCs w:val="24"/>
        </w:rPr>
        <w:t>Asetellaan “candy view” kuvaan</w:t>
      </w:r>
    </w:p>
    <w:p w14:paraId="4623D548" w14:textId="77777777" w:rsidR="00DF2F76" w:rsidRDefault="00DF2F76" w:rsidP="0068747D">
      <w:pPr>
        <w:pStyle w:val="sekvenssit"/>
        <w:numPr>
          <w:ilvl w:val="0"/>
          <w:numId w:val="0"/>
        </w:numPr>
        <w:ind w:left="1050"/>
      </w:pPr>
    </w:p>
    <w:p w14:paraId="4623D549" w14:textId="77777777" w:rsidR="00DF2F76" w:rsidRDefault="00DF2F76" w:rsidP="0068747D">
      <w:pPr>
        <w:pStyle w:val="sekvenssit"/>
        <w:numPr>
          <w:ilvl w:val="0"/>
          <w:numId w:val="0"/>
        </w:numPr>
        <w:ind w:left="1050"/>
      </w:pPr>
      <w:r>
        <w:tab/>
      </w:r>
      <w:r>
        <w:tab/>
      </w:r>
      <w:r w:rsidR="00735015">
        <w:rPr>
          <w:noProof/>
          <w:lang w:val="fi-FI"/>
        </w:rPr>
        <w:drawing>
          <wp:inline distT="0" distB="0" distL="0" distR="0" wp14:anchorId="4623D64E" wp14:editId="4623D64F">
            <wp:extent cx="1505585" cy="1481455"/>
            <wp:effectExtent l="0" t="0" r="0" b="444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  <w:t xml:space="preserve">  </w:t>
      </w:r>
    </w:p>
    <w:p w14:paraId="4623D54A" w14:textId="77777777" w:rsidR="00DF2F76" w:rsidRDefault="00DF2F76" w:rsidP="006874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4623D54B" w14:textId="77777777" w:rsidR="007276A1" w:rsidRPr="00735015" w:rsidRDefault="007276A1" w:rsidP="00735015">
      <w:pPr>
        <w:pStyle w:val="sekvenssit"/>
        <w:numPr>
          <w:ilvl w:val="0"/>
          <w:numId w:val="0"/>
        </w:numPr>
        <w:rPr>
          <w:lang w:val="fi-FI"/>
        </w:rPr>
      </w:pPr>
    </w:p>
    <w:p w14:paraId="4623D54C" w14:textId="77777777" w:rsidR="007276A1" w:rsidRPr="007276A1" w:rsidRDefault="007276A1" w:rsidP="001F1F15">
      <w:pPr>
        <w:pStyle w:val="sekvenssit"/>
        <w:numPr>
          <w:ilvl w:val="0"/>
          <w:numId w:val="15"/>
        </w:numPr>
      </w:pPr>
      <w:r>
        <w:t xml:space="preserve">RVOT FIESTA kine </w:t>
      </w:r>
    </w:p>
    <w:p w14:paraId="4623D54D" w14:textId="77777777" w:rsidR="007276A1" w:rsidRPr="007276A1" w:rsidRDefault="007276A1" w:rsidP="007276A1">
      <w:pPr>
        <w:pStyle w:val="sekvenssit"/>
        <w:numPr>
          <w:ilvl w:val="0"/>
          <w:numId w:val="0"/>
        </w:numPr>
        <w:ind w:left="1050"/>
      </w:pPr>
    </w:p>
    <w:p w14:paraId="4623D54E" w14:textId="77777777" w:rsidR="007276A1" w:rsidRPr="00812A79" w:rsidRDefault="00DF2F76" w:rsidP="007276A1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= right ventricular outflow tract eli oikean kammion ulosvirtauskanava (pulmonaalivaltimon lähtökohta/alaosa).</w:t>
      </w:r>
    </w:p>
    <w:p w14:paraId="4623D54F" w14:textId="77777777" w:rsidR="00DF2F76" w:rsidRPr="00812A79" w:rsidRDefault="00DF2F76" w:rsidP="007276A1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 xml:space="preserve">Asetellaan aksiaalileikkeeseen. </w:t>
      </w:r>
    </w:p>
    <w:p w14:paraId="4623D550" w14:textId="77777777" w:rsidR="00DF2F76" w:rsidRDefault="00DF2F76" w:rsidP="0068747D">
      <w:pPr>
        <w:pStyle w:val="sekvenssit"/>
        <w:numPr>
          <w:ilvl w:val="0"/>
          <w:numId w:val="0"/>
        </w:numPr>
        <w:ind w:left="1050"/>
      </w:pPr>
    </w:p>
    <w:p w14:paraId="4623D551" w14:textId="77777777" w:rsidR="00DF2F76" w:rsidRDefault="00DF2F76" w:rsidP="0068747D">
      <w:pPr>
        <w:pStyle w:val="sekvenssit"/>
        <w:numPr>
          <w:ilvl w:val="0"/>
          <w:numId w:val="0"/>
        </w:numPr>
        <w:ind w:left="1050"/>
      </w:pPr>
      <w:r>
        <w:tab/>
      </w:r>
      <w:r>
        <w:tab/>
      </w:r>
      <w:r>
        <w:rPr>
          <w:noProof/>
          <w:lang w:val="fi-FI"/>
        </w:rPr>
        <w:drawing>
          <wp:inline distT="0" distB="0" distL="0" distR="0" wp14:anchorId="4623D650" wp14:editId="4623D651">
            <wp:extent cx="1652270" cy="1657985"/>
            <wp:effectExtent l="0" t="0" r="508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4623D552" w14:textId="77777777" w:rsidR="00DF2F76" w:rsidRPr="00A25AC2" w:rsidRDefault="00DF2F76" w:rsidP="0068747D">
      <w:pPr>
        <w:pStyle w:val="sekvenssit"/>
        <w:numPr>
          <w:ilvl w:val="0"/>
          <w:numId w:val="0"/>
        </w:numPr>
        <w:ind w:left="1050"/>
      </w:pPr>
      <w:r>
        <w:tab/>
      </w:r>
      <w:r>
        <w:tab/>
      </w:r>
    </w:p>
    <w:p w14:paraId="4623D553" w14:textId="77777777" w:rsidR="003C0577" w:rsidRPr="003C0577" w:rsidRDefault="00DF2F76" w:rsidP="001F1F15">
      <w:pPr>
        <w:pStyle w:val="sekvenssit"/>
        <w:numPr>
          <w:ilvl w:val="0"/>
          <w:numId w:val="15"/>
        </w:numPr>
      </w:pPr>
      <w:r w:rsidRPr="00DC6A35">
        <w:t>Double IR tra</w:t>
      </w:r>
    </w:p>
    <w:p w14:paraId="4623D554" w14:textId="77777777" w:rsidR="003C0577" w:rsidRDefault="003C0577" w:rsidP="003C0577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4623D555" w14:textId="77777777" w:rsidR="00DF2F76" w:rsidRPr="00812A79" w:rsidRDefault="00DF2F76" w:rsidP="003C0577">
      <w:pPr>
        <w:ind w:left="1304"/>
        <w:rPr>
          <w:sz w:val="24"/>
          <w:szCs w:val="24"/>
          <w:lang w:val="la-Latn"/>
        </w:rPr>
      </w:pPr>
      <w:r w:rsidRPr="00812A79">
        <w:rPr>
          <w:sz w:val="24"/>
          <w:szCs w:val="24"/>
        </w:rPr>
        <w:t>Suunnitellaan 3D Fiesta loc:iin</w:t>
      </w:r>
    </w:p>
    <w:p w14:paraId="4623D556" w14:textId="77777777" w:rsidR="00DF2F76" w:rsidRPr="00812A79" w:rsidRDefault="00DF2F76" w:rsidP="003C0577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Suora pakka</w:t>
      </w:r>
    </w:p>
    <w:p w14:paraId="4623D557" w14:textId="77777777" w:rsidR="00DF2F76" w:rsidRPr="00812A79" w:rsidRDefault="00DF2F76" w:rsidP="003C0577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8-10 leikettä, (tarkista locs before pause heng.pidätys aika)</w:t>
      </w:r>
    </w:p>
    <w:p w14:paraId="4623D558" w14:textId="77777777" w:rsidR="00DF2F76" w:rsidRPr="00812A79" w:rsidRDefault="00DF2F76" w:rsidP="0068747D">
      <w:pPr>
        <w:pStyle w:val="sekvenssit"/>
        <w:numPr>
          <w:ilvl w:val="0"/>
          <w:numId w:val="0"/>
        </w:numPr>
        <w:ind w:left="1050"/>
      </w:pPr>
    </w:p>
    <w:p w14:paraId="4623D559" w14:textId="77777777" w:rsidR="00DF2F76" w:rsidRDefault="00DF2F76" w:rsidP="0068747D">
      <w:pPr>
        <w:pStyle w:val="sekvenssit"/>
        <w:numPr>
          <w:ilvl w:val="0"/>
          <w:numId w:val="0"/>
        </w:numPr>
        <w:ind w:left="1050"/>
      </w:pPr>
    </w:p>
    <w:p w14:paraId="4623D55A" w14:textId="77777777" w:rsidR="00DF2F76" w:rsidRDefault="00DF2F76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  <w:r w:rsidRPr="003C0577">
        <w:t>VARJOAINERUISKUTUS</w:t>
      </w:r>
      <w:r>
        <w:t>, ennen seuraavaa sarjaa, Delayed enhancementtia varten</w:t>
      </w:r>
    </w:p>
    <w:p w14:paraId="4623D55B" w14:textId="77777777" w:rsidR="00DF2F76" w:rsidRPr="00735015" w:rsidRDefault="00DF2F76" w:rsidP="00735015">
      <w:pPr>
        <w:pStyle w:val="sekvenssit"/>
        <w:numPr>
          <w:ilvl w:val="0"/>
          <w:numId w:val="0"/>
        </w:numPr>
        <w:rPr>
          <w:lang w:val="fi-FI"/>
        </w:rPr>
      </w:pPr>
    </w:p>
    <w:p w14:paraId="4623D55C" w14:textId="77777777" w:rsidR="0075597D" w:rsidRPr="0075597D" w:rsidRDefault="0075597D" w:rsidP="001F1F15">
      <w:pPr>
        <w:pStyle w:val="sekvenssit"/>
        <w:numPr>
          <w:ilvl w:val="0"/>
          <w:numId w:val="15"/>
        </w:numPr>
      </w:pPr>
      <w:r>
        <w:lastRenderedPageBreak/>
        <w:t>Tra FIESTA</w:t>
      </w:r>
    </w:p>
    <w:p w14:paraId="4623D55D" w14:textId="77777777" w:rsidR="0075597D" w:rsidRDefault="0075597D" w:rsidP="0075597D">
      <w:pPr>
        <w:pStyle w:val="sekvenssit"/>
        <w:numPr>
          <w:ilvl w:val="0"/>
          <w:numId w:val="0"/>
        </w:numPr>
        <w:ind w:left="1050"/>
      </w:pPr>
    </w:p>
    <w:p w14:paraId="4623D55E" w14:textId="77777777" w:rsidR="0075597D" w:rsidRPr="00812A79" w:rsidRDefault="0075597D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Suunnitellaan 3D Fiesta loc:iin</w:t>
      </w:r>
    </w:p>
    <w:p w14:paraId="4623D55F" w14:textId="77777777" w:rsidR="0075597D" w:rsidRPr="00812A79" w:rsidRDefault="0075597D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Suora pakka</w:t>
      </w:r>
    </w:p>
    <w:p w14:paraId="4623D560" w14:textId="77777777" w:rsidR="00A22FBE" w:rsidRDefault="0075597D" w:rsidP="0073501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8-10 leikettä, koko sydämen läpi</w:t>
      </w:r>
    </w:p>
    <w:p w14:paraId="4623D561" w14:textId="77777777" w:rsidR="00735015" w:rsidRDefault="00735015" w:rsidP="00735015">
      <w:pPr>
        <w:ind w:left="1304"/>
        <w:rPr>
          <w:sz w:val="24"/>
          <w:szCs w:val="24"/>
        </w:rPr>
      </w:pPr>
    </w:p>
    <w:p w14:paraId="4623D562" w14:textId="77777777" w:rsidR="00735015" w:rsidRDefault="00735015" w:rsidP="00735015">
      <w:pPr>
        <w:ind w:left="1304"/>
        <w:rPr>
          <w:sz w:val="24"/>
          <w:szCs w:val="24"/>
        </w:rPr>
      </w:pPr>
    </w:p>
    <w:p w14:paraId="4623D563" w14:textId="77777777" w:rsidR="00735015" w:rsidRDefault="00735015" w:rsidP="00735015">
      <w:pPr>
        <w:ind w:left="1304"/>
        <w:rPr>
          <w:sz w:val="24"/>
          <w:szCs w:val="24"/>
        </w:rPr>
      </w:pPr>
    </w:p>
    <w:p w14:paraId="4623D564" w14:textId="77777777" w:rsidR="00735015" w:rsidRPr="00735015" w:rsidRDefault="00735015" w:rsidP="00735015">
      <w:pPr>
        <w:ind w:left="1304"/>
        <w:rPr>
          <w:sz w:val="24"/>
          <w:szCs w:val="24"/>
        </w:rPr>
      </w:pPr>
    </w:p>
    <w:p w14:paraId="4623D565" w14:textId="77777777" w:rsidR="00DF2F76" w:rsidRPr="0075597D" w:rsidRDefault="00DF2F76" w:rsidP="001F1F15">
      <w:pPr>
        <w:pStyle w:val="sekvenssit"/>
        <w:numPr>
          <w:ilvl w:val="0"/>
          <w:numId w:val="15"/>
        </w:numPr>
      </w:pPr>
      <w:r>
        <w:t>4-kammio FIESTA</w:t>
      </w:r>
    </w:p>
    <w:p w14:paraId="4623D566" w14:textId="77777777" w:rsidR="0075597D" w:rsidRDefault="0075597D" w:rsidP="0075597D">
      <w:pPr>
        <w:pStyle w:val="sekvenssit"/>
        <w:numPr>
          <w:ilvl w:val="0"/>
          <w:numId w:val="0"/>
        </w:numPr>
        <w:ind w:left="1050"/>
      </w:pPr>
    </w:p>
    <w:p w14:paraId="4623D567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Tarkista Fiesta loc 4-kammiokuvat eli kumpi parempi: Molemmat eteiset ja kammiot näkyvät. Suunnittele tämä sarja paremman 4-kammio locin suuntaisesti.(Yleensä short axis pohjakuvaksi, kopioi 4-kammio kuva ja lisää leikkeitä)</w:t>
      </w:r>
    </w:p>
    <w:p w14:paraId="4623D568" w14:textId="77777777" w:rsidR="00812A79" w:rsidRPr="00812A79" w:rsidRDefault="00DF2F76" w:rsidP="0073501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n.8-10 leikett</w:t>
      </w:r>
      <w:r w:rsidR="00735015">
        <w:rPr>
          <w:sz w:val="24"/>
          <w:szCs w:val="24"/>
        </w:rPr>
        <w:t>ä</w:t>
      </w:r>
    </w:p>
    <w:p w14:paraId="4623D569" w14:textId="77777777" w:rsidR="00DF2F76" w:rsidRDefault="00DF2F76" w:rsidP="0075597D">
      <w:pPr>
        <w:pStyle w:val="sekvenssit"/>
        <w:numPr>
          <w:ilvl w:val="0"/>
          <w:numId w:val="0"/>
        </w:numPr>
        <w:ind w:left="1050"/>
      </w:pPr>
    </w:p>
    <w:p w14:paraId="4623D56A" w14:textId="77777777" w:rsidR="00DF2F76" w:rsidRPr="0075597D" w:rsidRDefault="00DF2F76" w:rsidP="001F1F15">
      <w:pPr>
        <w:pStyle w:val="sekvenssit"/>
        <w:numPr>
          <w:ilvl w:val="0"/>
          <w:numId w:val="15"/>
        </w:numPr>
      </w:pPr>
      <w:r>
        <w:t>Short axis kine IR</w:t>
      </w:r>
    </w:p>
    <w:p w14:paraId="4623D56B" w14:textId="77777777" w:rsidR="0075597D" w:rsidRDefault="0075597D" w:rsidP="0075597D">
      <w:pPr>
        <w:pStyle w:val="sekvenssit"/>
        <w:numPr>
          <w:ilvl w:val="0"/>
          <w:numId w:val="0"/>
        </w:numPr>
        <w:ind w:left="1050"/>
      </w:pPr>
    </w:p>
    <w:p w14:paraId="4623D56C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Suunnitellaan 4-kammio Fiesta loc:iin</w:t>
      </w:r>
    </w:p>
    <w:p w14:paraId="4623D56D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1 leike</w:t>
      </w:r>
    </w:p>
    <w:p w14:paraId="4623D56E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Kuvasta katsotaan sopiva PREP TIME eli TI aika seuraavaa sarjaa varten (lihas mustaa, veri valkoista)</w:t>
      </w:r>
    </w:p>
    <w:p w14:paraId="4623D56F" w14:textId="77777777" w:rsidR="00DF2F76" w:rsidRPr="00812A79" w:rsidRDefault="00DF2F76" w:rsidP="0075597D">
      <w:pPr>
        <w:pStyle w:val="sekvenssit"/>
        <w:numPr>
          <w:ilvl w:val="0"/>
          <w:numId w:val="0"/>
        </w:numPr>
        <w:ind w:left="1050"/>
      </w:pPr>
    </w:p>
    <w:p w14:paraId="4623D570" w14:textId="77777777" w:rsidR="00DF2F76" w:rsidRDefault="00DF2F76" w:rsidP="0075597D">
      <w:pPr>
        <w:pStyle w:val="sekvenssit"/>
        <w:numPr>
          <w:ilvl w:val="0"/>
          <w:numId w:val="0"/>
        </w:numPr>
        <w:ind w:left="1050"/>
      </w:pPr>
    </w:p>
    <w:p w14:paraId="4623D571" w14:textId="77777777" w:rsidR="00DF2F76" w:rsidRDefault="00DF2F76" w:rsidP="0075597D">
      <w:pPr>
        <w:pStyle w:val="sekvenssit"/>
        <w:numPr>
          <w:ilvl w:val="0"/>
          <w:numId w:val="0"/>
        </w:numPr>
        <w:ind w:left="1050"/>
      </w:pP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23D652" wp14:editId="4623D653">
                <wp:simplePos x="0" y="0"/>
                <wp:positionH relativeFrom="column">
                  <wp:posOffset>3429000</wp:posOffset>
                </wp:positionH>
                <wp:positionV relativeFrom="paragraph">
                  <wp:posOffset>937260</wp:posOffset>
                </wp:positionV>
                <wp:extent cx="2296160" cy="1558925"/>
                <wp:effectExtent l="5715" t="8890" r="12700" b="13335"/>
                <wp:wrapNone/>
                <wp:docPr id="9" name="Tekstiruut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155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3D673" w14:textId="77777777" w:rsidR="00AC6295" w:rsidRPr="006A0782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highlight w:val="green"/>
                              </w:rPr>
                            </w:pPr>
                            <w:r w:rsidRPr="006A0782">
                              <w:rPr>
                                <w:highlight w:val="green"/>
                              </w:rPr>
                              <w:t>kontrastin pitäisi olla kuten kuvassa T1 0 eli sydänlihas on mustimmillaan ja veri erottuu</w:t>
                            </w:r>
                          </w:p>
                          <w:p w14:paraId="4623D674" w14:textId="77777777" w:rsidR="00AC6295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jos veri on tummaa pitää kasvattaa TI aikaa</w:t>
                            </w:r>
                          </w:p>
                          <w:p w14:paraId="4623D675" w14:textId="77777777" w:rsidR="00AC6295" w:rsidRDefault="00AC6295" w:rsidP="001F1F15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ajan kuluessa kontrasti muuttuu, kuvaus pitäisi aloittaa noin 10-15 min kuluttua va:n laiton jälkeen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D652" id="Tekstiruutu 9" o:spid="_x0000_s1027" type="#_x0000_t202" style="position:absolute;left:0;text-align:left;margin-left:270pt;margin-top:73.8pt;width:180.8pt;height:12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">
                <v:textbox>
                  <w:txbxContent>
                    <w:p w14:paraId="4623D673" w14:textId="77777777" w:rsidR="00AC6295" w:rsidRPr="006A0782" w:rsidRDefault="00AC6295" w:rsidP="001F1F15">
                      <w:pPr>
                        <w:numPr>
                          <w:ilvl w:val="0"/>
                          <w:numId w:val="11"/>
                        </w:numPr>
                        <w:rPr>
                          <w:highlight w:val="green"/>
                        </w:rPr>
                      </w:pPr>
                      <w:r w:rsidRPr="006A0782">
                        <w:rPr>
                          <w:highlight w:val="green"/>
                        </w:rPr>
                        <w:t>kontrastin pitäisi olla kuten kuvassa T1 0 eli sydänlihas on mustimmillaan ja veri erottuu</w:t>
                      </w:r>
                    </w:p>
                    <w:p w14:paraId="4623D674" w14:textId="77777777" w:rsidR="00AC6295" w:rsidRDefault="00AC6295" w:rsidP="001F1F15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jos veri on tummaa pitää kasvattaa TI aikaa</w:t>
                      </w:r>
                    </w:p>
                    <w:p w14:paraId="4623D675" w14:textId="77777777" w:rsidR="00AC6295" w:rsidRDefault="00AC6295" w:rsidP="001F1F15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ajan kuluessa kontrasti muuttuu, kuvaus pitäisi aloittaa noin 10-15 min kuluttua va:n laiton jälkeen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/>
        </w:rPr>
        <w:drawing>
          <wp:inline distT="0" distB="0" distL="0" distR="0" wp14:anchorId="4623D654" wp14:editId="4623D655">
            <wp:extent cx="3752850" cy="2400300"/>
            <wp:effectExtent l="0" t="0" r="0" b="0"/>
            <wp:docPr id="7" name="Kuva 7" descr="http://radiology.rsnajnls.org/content/vol233/issue3/images/large/r04dc28g01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diology.rsnajnls.org/content/vol233/issue3/images/large/r04dc28g01x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D572" w14:textId="77777777" w:rsidR="00DF2F76" w:rsidRDefault="00DF2F76" w:rsidP="0075597D">
      <w:pPr>
        <w:pStyle w:val="sekvenssit"/>
        <w:numPr>
          <w:ilvl w:val="0"/>
          <w:numId w:val="0"/>
        </w:numPr>
        <w:ind w:left="1050"/>
      </w:pPr>
    </w:p>
    <w:p w14:paraId="4623D573" w14:textId="77777777" w:rsidR="00DF2F76" w:rsidRDefault="00DF2F76" w:rsidP="0075597D">
      <w:pPr>
        <w:pStyle w:val="sekvenssit"/>
        <w:numPr>
          <w:ilvl w:val="0"/>
          <w:numId w:val="0"/>
        </w:numPr>
        <w:ind w:left="1050"/>
      </w:pPr>
    </w:p>
    <w:p w14:paraId="4623D574" w14:textId="77777777" w:rsidR="00DF2F76" w:rsidRPr="0075597D" w:rsidRDefault="00DF2F76" w:rsidP="001F1F15">
      <w:pPr>
        <w:pStyle w:val="sekvenssit"/>
        <w:numPr>
          <w:ilvl w:val="0"/>
          <w:numId w:val="15"/>
        </w:numPr>
      </w:pPr>
      <w:r>
        <w:lastRenderedPageBreak/>
        <w:t xml:space="preserve">Delayed enhancement </w:t>
      </w:r>
      <w:r w:rsidRPr="008D7E6D">
        <w:t xml:space="preserve">tra </w:t>
      </w:r>
      <w:r w:rsidRPr="00DB7C91">
        <w:t>jälkivaiheen tehostuskuvat</w:t>
      </w:r>
    </w:p>
    <w:p w14:paraId="4623D575" w14:textId="77777777" w:rsidR="0075597D" w:rsidRPr="002C00C8" w:rsidRDefault="0075597D" w:rsidP="0075597D">
      <w:pPr>
        <w:pStyle w:val="sekvenssit"/>
        <w:numPr>
          <w:ilvl w:val="0"/>
          <w:numId w:val="0"/>
        </w:numPr>
        <w:ind w:left="1050"/>
      </w:pPr>
    </w:p>
    <w:p w14:paraId="4623D576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Suunnitellaan 3D Fiesta loc:iin</w:t>
      </w:r>
    </w:p>
    <w:p w14:paraId="4623D577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suora pakka</w:t>
      </w:r>
    </w:p>
    <w:p w14:paraId="4623D578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8-10 leikettä</w:t>
      </w:r>
    </w:p>
    <w:p w14:paraId="4623D579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Muuta TI aika (prep time), katsotaan edellisestä sarjasta</w:t>
      </w:r>
    </w:p>
    <w:p w14:paraId="4623D57A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Jos ei hyväksy TI aikaa,muuta Trigger Delay RRinterval 2</w:t>
      </w:r>
    </w:p>
    <w:p w14:paraId="4623D57B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HUOM! TI aika välillä 250 – 300</w:t>
      </w:r>
    </w:p>
    <w:p w14:paraId="4623D57C" w14:textId="77777777" w:rsidR="0075597D" w:rsidRPr="0075597D" w:rsidRDefault="0075597D" w:rsidP="0075597D">
      <w:pPr>
        <w:ind w:left="1304"/>
      </w:pPr>
    </w:p>
    <w:p w14:paraId="4623D57D" w14:textId="77777777" w:rsidR="00DF2F76" w:rsidRPr="0075597D" w:rsidRDefault="00DF2F76" w:rsidP="001F1F15">
      <w:pPr>
        <w:pStyle w:val="sekvenssit"/>
        <w:numPr>
          <w:ilvl w:val="0"/>
          <w:numId w:val="15"/>
        </w:numPr>
      </w:pPr>
      <w:r>
        <w:t>Short axis kine IR</w:t>
      </w:r>
    </w:p>
    <w:p w14:paraId="4623D57E" w14:textId="77777777" w:rsidR="0075597D" w:rsidRDefault="0075597D" w:rsidP="0075597D">
      <w:pPr>
        <w:pStyle w:val="sekvenssit"/>
        <w:numPr>
          <w:ilvl w:val="0"/>
          <w:numId w:val="0"/>
        </w:numPr>
        <w:ind w:left="1050"/>
      </w:pPr>
    </w:p>
    <w:p w14:paraId="4623D57F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Suunnitellaan 4-kammio Fiesta loc:iin</w:t>
      </w:r>
    </w:p>
    <w:p w14:paraId="4623D580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1 leike</w:t>
      </w:r>
    </w:p>
    <w:p w14:paraId="4623D581" w14:textId="77777777" w:rsidR="0075597D" w:rsidRPr="00735015" w:rsidRDefault="00DF2F76" w:rsidP="00735015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Kuvasta katsotaan sopiva PREP TIME eli TI aika seuraavaa sarjaa varten</w:t>
      </w:r>
    </w:p>
    <w:p w14:paraId="4623D582" w14:textId="77777777" w:rsidR="0075597D" w:rsidRDefault="0075597D" w:rsidP="001F1F15">
      <w:pPr>
        <w:pStyle w:val="sekvenssit"/>
        <w:numPr>
          <w:ilvl w:val="0"/>
          <w:numId w:val="15"/>
        </w:numPr>
        <w:rPr>
          <w:lang w:val="fi-FI"/>
        </w:rPr>
      </w:pPr>
      <w:r>
        <w:t>Delayed enhancement short axis jälkivaiheen tehostuskuvat</w:t>
      </w:r>
    </w:p>
    <w:p w14:paraId="4623D583" w14:textId="77777777" w:rsidR="0075597D" w:rsidRDefault="0075597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4623D584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Suunnitellaan 4-kammio Fiesta loc:iin</w:t>
      </w:r>
    </w:p>
    <w:p w14:paraId="4623D585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6-8 leikettä</w:t>
      </w:r>
    </w:p>
    <w:p w14:paraId="4623D586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Muuta TI aika (prep time), katsotaan edellisestä sarjasta</w:t>
      </w:r>
    </w:p>
    <w:p w14:paraId="4623D587" w14:textId="77777777" w:rsidR="00DF2F76" w:rsidRPr="00812A79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>Jos ei hyväksy TI aikaa,muuta Trigger Delay RRinterval 2</w:t>
      </w:r>
    </w:p>
    <w:p w14:paraId="4623D588" w14:textId="77777777" w:rsidR="00DF2F76" w:rsidRDefault="00DF2F76" w:rsidP="0075597D">
      <w:pPr>
        <w:ind w:left="1304"/>
        <w:rPr>
          <w:sz w:val="24"/>
          <w:szCs w:val="24"/>
        </w:rPr>
      </w:pPr>
      <w:r w:rsidRPr="00812A79">
        <w:rPr>
          <w:sz w:val="24"/>
          <w:szCs w:val="24"/>
        </w:rPr>
        <w:t xml:space="preserve">HUOM! TI aika välillä 250 </w:t>
      </w:r>
      <w:r w:rsidR="001F1F15">
        <w:rPr>
          <w:sz w:val="24"/>
          <w:szCs w:val="24"/>
        </w:rPr>
        <w:t>–</w:t>
      </w:r>
      <w:r w:rsidRPr="00812A79">
        <w:rPr>
          <w:sz w:val="24"/>
          <w:szCs w:val="24"/>
        </w:rPr>
        <w:t xml:space="preserve"> 300</w:t>
      </w:r>
    </w:p>
    <w:p w14:paraId="4623D589" w14:textId="77777777" w:rsidR="00F812E0" w:rsidRDefault="00F812E0" w:rsidP="0075597D">
      <w:pPr>
        <w:ind w:left="1304"/>
        <w:rPr>
          <w:sz w:val="24"/>
          <w:szCs w:val="24"/>
        </w:rPr>
      </w:pPr>
    </w:p>
    <w:p w14:paraId="4623D58A" w14:textId="77777777" w:rsidR="00F812E0" w:rsidRDefault="00F812E0" w:rsidP="0075597D">
      <w:pPr>
        <w:ind w:left="1304"/>
        <w:rPr>
          <w:sz w:val="24"/>
          <w:szCs w:val="24"/>
        </w:rPr>
      </w:pPr>
    </w:p>
    <w:p w14:paraId="1B4607E6" w14:textId="68A9D520" w:rsidR="00F812E0" w:rsidRDefault="00D37C0B" w:rsidP="00D37C0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23D58C" w14:textId="77777777" w:rsidR="001F1F15" w:rsidRDefault="001F1F15" w:rsidP="00AD668D">
      <w:pPr>
        <w:pStyle w:val="Otsikko1"/>
      </w:pPr>
      <w:bookmarkStart w:id="45" w:name="_Toc474303624"/>
      <w:r>
        <w:lastRenderedPageBreak/>
        <w:t>ALARAAJA-ANGIO QUICKSTEP</w:t>
      </w:r>
      <w:bookmarkEnd w:id="45"/>
    </w:p>
    <w:p w14:paraId="4623D58D" w14:textId="77777777" w:rsidR="001F1F15" w:rsidRPr="001F1F15" w:rsidRDefault="001F1F15" w:rsidP="001F1F15"/>
    <w:p w14:paraId="4623D591" w14:textId="77777777" w:rsidR="00735015" w:rsidRPr="00735015" w:rsidRDefault="00735015" w:rsidP="00963061">
      <w:pPr>
        <w:rPr>
          <w:rFonts w:cs="Arial"/>
        </w:rPr>
      </w:pPr>
    </w:p>
    <w:p w14:paraId="4623D592" w14:textId="77777777" w:rsidR="001F1F15" w:rsidRPr="001F1F15" w:rsidRDefault="001F1F15" w:rsidP="001F1F15">
      <w:pPr>
        <w:pStyle w:val="Otsikko2"/>
        <w:rPr>
          <w:sz w:val="24"/>
          <w:szCs w:val="24"/>
        </w:rPr>
      </w:pPr>
      <w:bookmarkStart w:id="46" w:name="_Toc474303626"/>
      <w:r w:rsidRPr="001F1F15">
        <w:rPr>
          <w:sz w:val="24"/>
          <w:szCs w:val="24"/>
        </w:rPr>
        <w:t>Protokolla</w:t>
      </w:r>
      <w:bookmarkEnd w:id="46"/>
    </w:p>
    <w:p w14:paraId="4623D593" w14:textId="567923E0" w:rsidR="001F1F15" w:rsidRDefault="001F1F15" w:rsidP="001F1F15">
      <w:pPr>
        <w:rPr>
          <w:rFonts w:cs="Arial"/>
          <w:sz w:val="24"/>
          <w:szCs w:val="24"/>
        </w:rPr>
      </w:pPr>
      <w:r>
        <w:tab/>
      </w:r>
      <w:r w:rsidRPr="001F1F15">
        <w:rPr>
          <w:rFonts w:cs="Arial"/>
          <w:sz w:val="24"/>
          <w:szCs w:val="24"/>
        </w:rPr>
        <w:t>Abdomen – Alaraaja Quickstep</w:t>
      </w:r>
    </w:p>
    <w:p w14:paraId="00621C86" w14:textId="06FE2984" w:rsidR="00963061" w:rsidRDefault="00963061" w:rsidP="001F1F15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Valitse protokollasta big 128 cm</w:t>
      </w:r>
    </w:p>
    <w:p w14:paraId="5F8B6FA3" w14:textId="45A3C578" w:rsidR="00963061" w:rsidRDefault="00963061" w:rsidP="001F1F15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(mid 112 cm kun pieni potilas/lapsi)</w:t>
      </w:r>
    </w:p>
    <w:p w14:paraId="4623D594" w14:textId="77777777" w:rsidR="0020559D" w:rsidRPr="001F1F15" w:rsidRDefault="0020559D" w:rsidP="001F1F15">
      <w:pPr>
        <w:rPr>
          <w:rFonts w:cs="Arial"/>
          <w:sz w:val="24"/>
          <w:szCs w:val="24"/>
        </w:rPr>
      </w:pPr>
    </w:p>
    <w:p w14:paraId="4623D595" w14:textId="77777777" w:rsidR="001F1F15" w:rsidRPr="0020559D" w:rsidRDefault="001F1F15" w:rsidP="001F1F15">
      <w:pPr>
        <w:pStyle w:val="Otsikko2"/>
        <w:rPr>
          <w:sz w:val="24"/>
          <w:szCs w:val="24"/>
        </w:rPr>
      </w:pPr>
      <w:bookmarkStart w:id="47" w:name="_Toc474303627"/>
      <w:r w:rsidRPr="0020559D">
        <w:rPr>
          <w:sz w:val="24"/>
          <w:szCs w:val="24"/>
        </w:rPr>
        <w:t>Potilaan asettelu</w:t>
      </w:r>
      <w:bookmarkEnd w:id="47"/>
    </w:p>
    <w:p w14:paraId="4623D596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PV-kela paikoilleen putken puolelle</w:t>
      </w:r>
    </w:p>
    <w:p w14:paraId="4623D597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PV-kelan yläosa pois, potilaan asettelun ajaksi</w:t>
      </w:r>
    </w:p>
    <w:p w14:paraId="4623D598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Potilas asetellaan jalat edellä pöydälle</w:t>
      </w:r>
    </w:p>
    <w:p w14:paraId="4623D599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PV-kelan yläosa paikoilleen niin, että potilaan varpaat tulevat kelan aukon kohdalle</w:t>
      </w:r>
    </w:p>
    <w:p w14:paraId="4623D59A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HUOM! Tarkista, että PV-kelan yläosa on paikoillaan</w:t>
      </w:r>
    </w:p>
    <w:p w14:paraId="4623D59B" w14:textId="278D5F4D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Body-kela potilaan vatsalle ja PV-kelan taittuva osa käännetään niin, että se on vähän limittäin Body-kelan kanssa</w:t>
      </w:r>
      <w:r w:rsidR="00E45D06">
        <w:rPr>
          <w:rFonts w:cs="Arial"/>
          <w:sz w:val="24"/>
          <w:szCs w:val="24"/>
        </w:rPr>
        <w:t>. Merkkaa Body-kela pöytään.</w:t>
      </w:r>
    </w:p>
    <w:p w14:paraId="4623D59C" w14:textId="77777777" w:rsidR="001F1F15" w:rsidRPr="00BC69DC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  <w:highlight w:val="green"/>
        </w:rPr>
        <w:t>Landmark</w:t>
      </w:r>
      <w:r w:rsidRPr="00BC69DC">
        <w:rPr>
          <w:rFonts w:cs="Arial"/>
          <w:sz w:val="24"/>
          <w:szCs w:val="24"/>
        </w:rPr>
        <w:t xml:space="preserve"> nilkkoihin</w:t>
      </w:r>
    </w:p>
    <w:p w14:paraId="4623D59D" w14:textId="705ECCC6" w:rsidR="001F1F15" w:rsidRDefault="001F1F15" w:rsidP="001F1F15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 xml:space="preserve">Automaattiruiskuun </w:t>
      </w:r>
      <w:r w:rsidR="00963061" w:rsidRPr="00963061">
        <w:rPr>
          <w:rFonts w:cs="Arial"/>
          <w:sz w:val="24"/>
          <w:szCs w:val="24"/>
          <w:highlight w:val="green"/>
        </w:rPr>
        <w:t>45 ml dotarem</w:t>
      </w:r>
    </w:p>
    <w:p w14:paraId="7FE2ADFA" w14:textId="68CA2182" w:rsidR="000C1977" w:rsidRDefault="000C1977" w:rsidP="000C1977">
      <w:pPr>
        <w:ind w:left="360"/>
        <w:rPr>
          <w:rFonts w:cs="Arial"/>
          <w:sz w:val="24"/>
          <w:szCs w:val="24"/>
        </w:rPr>
      </w:pPr>
    </w:p>
    <w:p w14:paraId="2D745789" w14:textId="214E681D" w:rsidR="000C1977" w:rsidRDefault="000C1977" w:rsidP="000C1977">
      <w:pPr>
        <w:ind w:left="360"/>
        <w:rPr>
          <w:rFonts w:cs="Arial"/>
          <w:sz w:val="24"/>
          <w:szCs w:val="24"/>
        </w:rPr>
      </w:pPr>
    </w:p>
    <w:p w14:paraId="039BFDD1" w14:textId="695D3394" w:rsidR="000C1977" w:rsidRDefault="00A96045" w:rsidP="000C1977">
      <w:pPr>
        <w:pStyle w:val="Otsikko2"/>
        <w:rPr>
          <w:sz w:val="24"/>
          <w:szCs w:val="24"/>
        </w:rPr>
      </w:pPr>
      <w:bookmarkStart w:id="48" w:name="_Toc474303628"/>
      <w:r>
        <w:rPr>
          <w:sz w:val="24"/>
          <w:szCs w:val="24"/>
        </w:rPr>
        <w:t>Kuvaus</w:t>
      </w:r>
      <w:bookmarkEnd w:id="48"/>
    </w:p>
    <w:p w14:paraId="19F301AC" w14:textId="13FB53E5" w:rsidR="000C1977" w:rsidRDefault="000C1977" w:rsidP="000C1977">
      <w:pPr>
        <w:numPr>
          <w:ilvl w:val="0"/>
          <w:numId w:val="23"/>
        </w:numPr>
        <w:rPr>
          <w:b/>
          <w:sz w:val="24"/>
          <w:szCs w:val="24"/>
        </w:rPr>
      </w:pPr>
      <w:r w:rsidRPr="000C1977">
        <w:rPr>
          <w:b/>
          <w:sz w:val="24"/>
          <w:szCs w:val="24"/>
        </w:rPr>
        <w:t>Bot 3-Plane loc</w:t>
      </w:r>
    </w:p>
    <w:p w14:paraId="104EF227" w14:textId="2046A3B1" w:rsidR="000C1977" w:rsidRDefault="000C1977" w:rsidP="000C1977">
      <w:pPr>
        <w:numPr>
          <w:ilvl w:val="1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0C1977">
        <w:rPr>
          <w:b/>
          <w:sz w:val="24"/>
          <w:szCs w:val="24"/>
        </w:rPr>
        <w:t>vataan Setup:lla ja tallennetaan saverx</w:t>
      </w:r>
    </w:p>
    <w:p w14:paraId="5102872E" w14:textId="77777777" w:rsidR="000C1977" w:rsidRPr="000C1977" w:rsidRDefault="000C1977" w:rsidP="000C1977">
      <w:pPr>
        <w:ind w:left="1440"/>
        <w:rPr>
          <w:b/>
          <w:sz w:val="24"/>
          <w:szCs w:val="24"/>
        </w:rPr>
      </w:pPr>
    </w:p>
    <w:p w14:paraId="3790AC21" w14:textId="77777777" w:rsidR="000C1977" w:rsidRPr="000C1977" w:rsidRDefault="000C1977" w:rsidP="000C1977"/>
    <w:p w14:paraId="7A9F21D8" w14:textId="77777777" w:rsidR="000C1977" w:rsidRDefault="000C1977" w:rsidP="000C1977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Tricks – alaraajat</w:t>
      </w:r>
    </w:p>
    <w:p w14:paraId="45E26842" w14:textId="77777777" w:rsidR="000C1977" w:rsidRDefault="000C1977" w:rsidP="000C1977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Suunnitellaan Bot 3-plane loc:iin</w:t>
      </w:r>
    </w:p>
    <w:p w14:paraId="19C69182" w14:textId="77777777" w:rsidR="000C1977" w:rsidRDefault="000C1977" w:rsidP="000C1977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vaihetta </w:t>
      </w:r>
    </w:p>
    <w:p w14:paraId="71C8E06C" w14:textId="77777777" w:rsidR="000C1977" w:rsidRPr="00D52D41" w:rsidRDefault="000C1977" w:rsidP="000C1977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Automaattiruiskusta valitaan Tricks-sääret</w:t>
      </w:r>
    </w:p>
    <w:p w14:paraId="425671EA" w14:textId="77777777" w:rsidR="000C1977" w:rsidRDefault="000C1977" w:rsidP="000C1977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ruiskutusnopeus: varjoaine 1,5ml/s 10ml, Nacl 1,5ml/s 20ml</w:t>
      </w:r>
    </w:p>
    <w:p w14:paraId="095D0064" w14:textId="77777777" w:rsidR="000C1977" w:rsidRPr="00D52D41" w:rsidRDefault="000C1977" w:rsidP="000C1977">
      <w:pPr>
        <w:numPr>
          <w:ilvl w:val="0"/>
          <w:numId w:val="20"/>
        </w:num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 xml:space="preserve">HUOM! ensin kuvataan natiivivaihe </w:t>
      </w:r>
      <w:r w:rsidRPr="00D52D41">
        <w:rPr>
          <w:b/>
          <w:sz w:val="24"/>
          <w:szCs w:val="24"/>
          <w:highlight w:val="yellow"/>
        </w:rPr>
        <w:t xml:space="preserve"> 38sec.</w:t>
      </w:r>
      <w:r w:rsidRPr="00B13969">
        <w:rPr>
          <w:b/>
          <w:sz w:val="24"/>
          <w:szCs w:val="24"/>
        </w:rPr>
        <w:t xml:space="preserve">( </w:t>
      </w:r>
      <w:r w:rsidRPr="00B13969">
        <w:rPr>
          <w:sz w:val="24"/>
          <w:szCs w:val="24"/>
        </w:rPr>
        <w:t>kuvat eivät tule näkyviin</w:t>
      </w:r>
      <w:r w:rsidRPr="00B13969">
        <w:rPr>
          <w:b/>
          <w:sz w:val="24"/>
          <w:szCs w:val="24"/>
        </w:rPr>
        <w:t>)</w:t>
      </w:r>
    </w:p>
    <w:p w14:paraId="4FE4C2C3" w14:textId="77777777" w:rsidR="000C1977" w:rsidRDefault="000C1977" w:rsidP="000C1977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Laita varjoaine</w:t>
      </w:r>
    </w:p>
    <w:p w14:paraId="161082CB" w14:textId="050974BD" w:rsidR="000C1977" w:rsidRDefault="000C1977" w:rsidP="000C1977">
      <w:pPr>
        <w:numPr>
          <w:ilvl w:val="0"/>
          <w:numId w:val="20"/>
        </w:numPr>
        <w:rPr>
          <w:b/>
          <w:sz w:val="24"/>
          <w:szCs w:val="24"/>
          <w:highlight w:val="yellow"/>
        </w:rPr>
      </w:pPr>
      <w:r w:rsidRPr="00D52D41">
        <w:rPr>
          <w:b/>
          <w:sz w:val="24"/>
          <w:szCs w:val="24"/>
          <w:highlight w:val="yellow"/>
        </w:rPr>
        <w:t>kuvaus käyntiin, kun varjoaineruiskutuksen  aloituksesta on mennyt 10 sec</w:t>
      </w:r>
    </w:p>
    <w:p w14:paraId="56D01E99" w14:textId="156E804F" w:rsidR="000C1977" w:rsidRDefault="000C1977" w:rsidP="000C1977">
      <w:pPr>
        <w:ind w:left="1440"/>
        <w:rPr>
          <w:b/>
          <w:sz w:val="24"/>
          <w:szCs w:val="24"/>
          <w:highlight w:val="yellow"/>
        </w:rPr>
      </w:pPr>
    </w:p>
    <w:p w14:paraId="4B3D0BAC" w14:textId="68EA8973" w:rsidR="000C1977" w:rsidRDefault="000C1977" w:rsidP="000C1977">
      <w:pPr>
        <w:ind w:left="1440"/>
        <w:rPr>
          <w:b/>
          <w:sz w:val="24"/>
          <w:szCs w:val="24"/>
          <w:highlight w:val="yellow"/>
        </w:rPr>
      </w:pPr>
    </w:p>
    <w:p w14:paraId="08A7EC0A" w14:textId="20E436FA" w:rsidR="000C1977" w:rsidRDefault="000C1977" w:rsidP="000C1977">
      <w:pPr>
        <w:ind w:left="1440"/>
        <w:rPr>
          <w:b/>
          <w:sz w:val="24"/>
          <w:szCs w:val="24"/>
          <w:highlight w:val="yellow"/>
        </w:rPr>
      </w:pPr>
    </w:p>
    <w:p w14:paraId="6E1DCA18" w14:textId="77777777" w:rsidR="000C1977" w:rsidRPr="00D52D41" w:rsidRDefault="000C1977" w:rsidP="000C1977">
      <w:pPr>
        <w:ind w:left="1440"/>
        <w:rPr>
          <w:b/>
          <w:sz w:val="24"/>
          <w:szCs w:val="24"/>
          <w:highlight w:val="yellow"/>
        </w:rPr>
      </w:pPr>
    </w:p>
    <w:p w14:paraId="7983610E" w14:textId="75E67747" w:rsidR="000C1977" w:rsidRDefault="000C1977" w:rsidP="000C1977"/>
    <w:p w14:paraId="257AD628" w14:textId="05F9AF9C" w:rsidR="000C1977" w:rsidRPr="000C1977" w:rsidRDefault="00301976" w:rsidP="000C1977">
      <w:pPr>
        <w:ind w:left="360"/>
        <w:rPr>
          <w:b/>
        </w:rPr>
      </w:pPr>
      <w:r>
        <w:rPr>
          <w:b/>
        </w:rPr>
        <w:t xml:space="preserve">3. </w:t>
      </w:r>
      <w:r w:rsidR="000C1977" w:rsidRPr="000C1977">
        <w:rPr>
          <w:b/>
        </w:rPr>
        <w:t>Avaa quickstep 128 setupilla</w:t>
      </w:r>
    </w:p>
    <w:p w14:paraId="2B4244A7" w14:textId="4B28D739" w:rsidR="000C1977" w:rsidRPr="000C1977" w:rsidRDefault="000C1977" w:rsidP="000C1977">
      <w:pPr>
        <w:ind w:left="360"/>
        <w:rPr>
          <w:rFonts w:cs="Arial"/>
          <w:b/>
          <w:sz w:val="24"/>
          <w:szCs w:val="24"/>
        </w:rPr>
      </w:pPr>
      <w:r w:rsidRPr="000C1977">
        <w:rPr>
          <w:rFonts w:cs="Arial"/>
          <w:b/>
          <w:sz w:val="24"/>
          <w:szCs w:val="24"/>
        </w:rPr>
        <w:t xml:space="preserve">Avaa ikkunan, Multistation Task, </w:t>
      </w:r>
      <w:r w:rsidR="00434A8A">
        <w:rPr>
          <w:rFonts w:cs="Arial"/>
          <w:b/>
          <w:sz w:val="24"/>
          <w:szCs w:val="24"/>
        </w:rPr>
        <w:t>tässä valittuna seuraavat</w:t>
      </w:r>
      <w:r w:rsidRPr="000C1977">
        <w:rPr>
          <w:rFonts w:cs="Arial"/>
          <w:b/>
          <w:sz w:val="24"/>
          <w:szCs w:val="24"/>
        </w:rPr>
        <w:t xml:space="preserve"> toiminnot:</w:t>
      </w:r>
    </w:p>
    <w:p w14:paraId="7C48CAD3" w14:textId="77777777" w:rsidR="000C1977" w:rsidRPr="00BC69DC" w:rsidRDefault="000C1977" w:rsidP="000C1977">
      <w:pPr>
        <w:numPr>
          <w:ilvl w:val="0"/>
          <w:numId w:val="19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Mask Acquisition</w:t>
      </w:r>
    </w:p>
    <w:p w14:paraId="0F9A07FA" w14:textId="77777777" w:rsidR="000C1977" w:rsidRPr="00BC69DC" w:rsidRDefault="000C1977" w:rsidP="000C1977">
      <w:pPr>
        <w:numPr>
          <w:ilvl w:val="0"/>
          <w:numId w:val="1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</w:t>
      </w:r>
      <w:r w:rsidRPr="00BC69DC">
        <w:rPr>
          <w:rFonts w:cs="Arial"/>
          <w:sz w:val="24"/>
          <w:szCs w:val="24"/>
        </w:rPr>
        <w:t>Venous Acquisition</w:t>
      </w:r>
      <w:r>
        <w:rPr>
          <w:rFonts w:cs="Arial"/>
          <w:sz w:val="24"/>
          <w:szCs w:val="24"/>
        </w:rPr>
        <w:t xml:space="preserve"> pyydettäessä)</w:t>
      </w:r>
    </w:p>
    <w:p w14:paraId="2330B719" w14:textId="77777777" w:rsidR="000C1977" w:rsidRPr="00BC69DC" w:rsidRDefault="000C1977" w:rsidP="000C1977">
      <w:pPr>
        <w:numPr>
          <w:ilvl w:val="0"/>
          <w:numId w:val="19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Skip Prescan</w:t>
      </w:r>
    </w:p>
    <w:p w14:paraId="1EECF32E" w14:textId="7C210EF7" w:rsidR="000C1977" w:rsidRDefault="000C1977" w:rsidP="000C1977">
      <w:pPr>
        <w:numPr>
          <w:ilvl w:val="0"/>
          <w:numId w:val="19"/>
        </w:numPr>
        <w:rPr>
          <w:rFonts w:cs="Arial"/>
          <w:sz w:val="24"/>
          <w:szCs w:val="24"/>
        </w:rPr>
      </w:pPr>
      <w:r w:rsidRPr="00BC69DC">
        <w:rPr>
          <w:rFonts w:cs="Arial"/>
          <w:sz w:val="24"/>
          <w:szCs w:val="24"/>
        </w:rPr>
        <w:t>Auto Subtract</w:t>
      </w:r>
    </w:p>
    <w:p w14:paraId="1B480E06" w14:textId="77C25B65" w:rsidR="000C1977" w:rsidRDefault="000C1977" w:rsidP="000C1977">
      <w:pPr>
        <w:ind w:left="360"/>
        <w:rPr>
          <w:rFonts w:cs="Arial"/>
          <w:sz w:val="24"/>
          <w:szCs w:val="24"/>
        </w:rPr>
      </w:pPr>
    </w:p>
    <w:p w14:paraId="7639357D" w14:textId="7151A044" w:rsidR="000C1977" w:rsidRPr="00301976" w:rsidRDefault="000C1977" w:rsidP="000C1977">
      <w:pPr>
        <w:ind w:left="360"/>
        <w:rPr>
          <w:rFonts w:cs="Arial"/>
          <w:b/>
          <w:sz w:val="24"/>
          <w:szCs w:val="24"/>
          <w:lang w:val="en-US"/>
        </w:rPr>
      </w:pPr>
      <w:r w:rsidRPr="00301976">
        <w:rPr>
          <w:rFonts w:cs="Arial"/>
          <w:b/>
          <w:sz w:val="24"/>
          <w:szCs w:val="24"/>
          <w:lang w:val="en-US"/>
        </w:rPr>
        <w:t>Klikkaa save</w:t>
      </w:r>
    </w:p>
    <w:p w14:paraId="79A77713" w14:textId="35947913" w:rsidR="00963061" w:rsidRPr="00301976" w:rsidRDefault="00963061" w:rsidP="000C1977">
      <w:pPr>
        <w:ind w:left="360"/>
        <w:rPr>
          <w:lang w:val="en-US"/>
        </w:rPr>
      </w:pPr>
    </w:p>
    <w:p w14:paraId="4623D5A6" w14:textId="0D8F0716" w:rsidR="001F1F15" w:rsidRPr="00301976" w:rsidRDefault="00301976" w:rsidP="000C1977">
      <w:pPr>
        <w:ind w:left="360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4</w:t>
      </w:r>
      <w:r w:rsidR="000C1977" w:rsidRPr="00301976">
        <w:rPr>
          <w:rFonts w:cs="Arial"/>
          <w:b/>
          <w:sz w:val="24"/>
          <w:szCs w:val="24"/>
          <w:lang w:val="en-US"/>
        </w:rPr>
        <w:t xml:space="preserve">. </w:t>
      </w:r>
      <w:r w:rsidR="001F1F15" w:rsidRPr="00301976">
        <w:rPr>
          <w:rFonts w:cs="Arial"/>
          <w:b/>
          <w:sz w:val="24"/>
          <w:szCs w:val="24"/>
          <w:lang w:val="en-US"/>
        </w:rPr>
        <w:t>Upper</w:t>
      </w:r>
    </w:p>
    <w:p w14:paraId="4623D5A7" w14:textId="773A03E2" w:rsidR="001F1F15" w:rsidRPr="00301976" w:rsidRDefault="00301976" w:rsidP="000C1977">
      <w:pPr>
        <w:ind w:left="360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5</w:t>
      </w:r>
      <w:r w:rsidR="000C1977" w:rsidRPr="00301976">
        <w:rPr>
          <w:rFonts w:cs="Arial"/>
          <w:b/>
          <w:sz w:val="24"/>
          <w:szCs w:val="24"/>
          <w:lang w:val="en-US"/>
        </w:rPr>
        <w:t xml:space="preserve">. </w:t>
      </w:r>
      <w:r w:rsidR="001F1F15" w:rsidRPr="00301976">
        <w:rPr>
          <w:rFonts w:cs="Arial"/>
          <w:b/>
          <w:sz w:val="24"/>
          <w:szCs w:val="24"/>
          <w:lang w:val="en-US"/>
        </w:rPr>
        <w:t>Middle</w:t>
      </w:r>
    </w:p>
    <w:p w14:paraId="4623D5A8" w14:textId="56ED0D09" w:rsidR="001F1F15" w:rsidRPr="00301976" w:rsidRDefault="00301976" w:rsidP="000C1977">
      <w:pPr>
        <w:ind w:left="360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6</w:t>
      </w:r>
      <w:r w:rsidR="000C1977" w:rsidRPr="00301976">
        <w:rPr>
          <w:rFonts w:cs="Arial"/>
          <w:b/>
          <w:sz w:val="24"/>
          <w:szCs w:val="24"/>
          <w:lang w:val="en-US"/>
        </w:rPr>
        <w:t xml:space="preserve">. </w:t>
      </w:r>
      <w:r w:rsidR="001F1F15" w:rsidRPr="00301976">
        <w:rPr>
          <w:rFonts w:cs="Arial"/>
          <w:b/>
          <w:sz w:val="24"/>
          <w:szCs w:val="24"/>
          <w:lang w:val="en-US"/>
        </w:rPr>
        <w:t>Lower</w:t>
      </w:r>
    </w:p>
    <w:p w14:paraId="4623D5A9" w14:textId="77777777" w:rsidR="001F1F15" w:rsidRPr="00BC69DC" w:rsidRDefault="001F1F15" w:rsidP="001F1F15">
      <w:pPr>
        <w:numPr>
          <w:ilvl w:val="1"/>
          <w:numId w:val="17"/>
        </w:numPr>
        <w:rPr>
          <w:rFonts w:cs="Arial"/>
          <w:b/>
          <w:sz w:val="24"/>
          <w:szCs w:val="24"/>
        </w:rPr>
      </w:pPr>
      <w:r w:rsidRPr="00BC69DC">
        <w:rPr>
          <w:rFonts w:cs="Arial"/>
          <w:b/>
          <w:sz w:val="24"/>
          <w:szCs w:val="24"/>
        </w:rPr>
        <w:t>Jokainen vuorollaan avataan Setup:lla ja tallennetaan saverx</w:t>
      </w:r>
    </w:p>
    <w:p w14:paraId="4623D5AA" w14:textId="77777777" w:rsidR="001F1F15" w:rsidRPr="00BC69DC" w:rsidRDefault="001F1F15" w:rsidP="001F1F15">
      <w:pPr>
        <w:numPr>
          <w:ilvl w:val="1"/>
          <w:numId w:val="17"/>
        </w:numPr>
        <w:rPr>
          <w:rFonts w:cs="Arial"/>
          <w:b/>
          <w:sz w:val="24"/>
          <w:szCs w:val="24"/>
        </w:rPr>
      </w:pPr>
      <w:r w:rsidRPr="00BC69DC">
        <w:rPr>
          <w:rFonts w:cs="Arial"/>
          <w:b/>
          <w:sz w:val="24"/>
          <w:szCs w:val="24"/>
        </w:rPr>
        <w:t xml:space="preserve">Prescan all </w:t>
      </w:r>
    </w:p>
    <w:p w14:paraId="4623D5AB" w14:textId="5F516B09" w:rsidR="001F1F15" w:rsidRDefault="00434A8A" w:rsidP="001F1F15">
      <w:pPr>
        <w:numPr>
          <w:ilvl w:val="1"/>
          <w:numId w:val="17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Valitaan </w:t>
      </w:r>
      <w:r w:rsidR="001F1F15" w:rsidRPr="00BC69DC">
        <w:rPr>
          <w:rFonts w:cs="Arial"/>
          <w:b/>
          <w:sz w:val="24"/>
          <w:szCs w:val="24"/>
        </w:rPr>
        <w:t>Scan mask</w:t>
      </w:r>
      <w:r w:rsidR="00301976">
        <w:rPr>
          <w:rFonts w:cs="Arial"/>
          <w:b/>
          <w:sz w:val="24"/>
          <w:szCs w:val="24"/>
        </w:rPr>
        <w:t xml:space="preserve"> 1</w:t>
      </w:r>
      <w:r>
        <w:rPr>
          <w:rFonts w:cs="Arial"/>
          <w:b/>
          <w:sz w:val="24"/>
          <w:szCs w:val="24"/>
        </w:rPr>
        <w:t xml:space="preserve"> ja scan</w:t>
      </w:r>
    </w:p>
    <w:p w14:paraId="24C7F636" w14:textId="1664CE48" w:rsidR="00434A8A" w:rsidRDefault="00434A8A" w:rsidP="00434A8A">
      <w:pPr>
        <w:rPr>
          <w:rFonts w:cs="Arial"/>
          <w:b/>
          <w:sz w:val="24"/>
          <w:szCs w:val="24"/>
        </w:rPr>
      </w:pPr>
    </w:p>
    <w:p w14:paraId="344A708E" w14:textId="0AC1BB5A" w:rsidR="00434A8A" w:rsidRDefault="00434A8A" w:rsidP="00434A8A">
      <w:pPr>
        <w:rPr>
          <w:rFonts w:cs="Arial"/>
          <w:b/>
          <w:sz w:val="24"/>
          <w:szCs w:val="24"/>
        </w:rPr>
      </w:pPr>
    </w:p>
    <w:p w14:paraId="7CDE88AD" w14:textId="77777777" w:rsidR="00434A8A" w:rsidRDefault="00434A8A" w:rsidP="00434A8A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Automaattiruiskusta valitaan alaraaja-angio</w:t>
      </w:r>
    </w:p>
    <w:p w14:paraId="002E4F23" w14:textId="77777777" w:rsidR="00434A8A" w:rsidRDefault="00434A8A" w:rsidP="00434A8A">
      <w:pPr>
        <w:numPr>
          <w:ilvl w:val="0"/>
          <w:numId w:val="2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varjoaineruiskutus kahdessa osassa: varjoaine 1. 1,2ml/s 15ml</w:t>
      </w:r>
    </w:p>
    <w:p w14:paraId="0B9E8F9D" w14:textId="77777777" w:rsidR="00434A8A" w:rsidRPr="009D6A43" w:rsidRDefault="00434A8A" w:rsidP="00434A8A">
      <w:pPr>
        <w:ind w:left="1304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varjoaine </w:t>
      </w:r>
      <w:r w:rsidRPr="009D6A43">
        <w:rPr>
          <w:b/>
          <w:sz w:val="24"/>
          <w:szCs w:val="24"/>
          <w:lang w:val="en-US"/>
        </w:rPr>
        <w:t>2. 0,6ml/s 1</w:t>
      </w:r>
      <w:r>
        <w:rPr>
          <w:b/>
          <w:sz w:val="24"/>
          <w:szCs w:val="24"/>
          <w:lang w:val="en-US"/>
        </w:rPr>
        <w:t>5</w:t>
      </w:r>
      <w:r w:rsidRPr="009D6A43">
        <w:rPr>
          <w:b/>
          <w:sz w:val="24"/>
          <w:szCs w:val="24"/>
          <w:lang w:val="en-US"/>
        </w:rPr>
        <w:t>ml, Nacl 0,6ml/s 40ml</w:t>
      </w:r>
    </w:p>
    <w:p w14:paraId="5CF83FB8" w14:textId="77777777" w:rsidR="00434A8A" w:rsidRDefault="00434A8A" w:rsidP="00434A8A">
      <w:pPr>
        <w:numPr>
          <w:ilvl w:val="0"/>
          <w:numId w:val="22"/>
        </w:numPr>
        <w:rPr>
          <w:b/>
          <w:sz w:val="24"/>
          <w:szCs w:val="24"/>
        </w:rPr>
      </w:pPr>
      <w:r w:rsidRPr="00D301B3">
        <w:rPr>
          <w:b/>
          <w:sz w:val="24"/>
          <w:szCs w:val="24"/>
        </w:rPr>
        <w:t>toinen varjoaineruiskutus lähtee automaattisesti ensimmäisen perään</w:t>
      </w:r>
    </w:p>
    <w:p w14:paraId="453D2684" w14:textId="77777777" w:rsidR="00434A8A" w:rsidRDefault="00434A8A" w:rsidP="00434A8A">
      <w:pPr>
        <w:rPr>
          <w:rFonts w:cs="Arial"/>
          <w:b/>
          <w:sz w:val="24"/>
          <w:szCs w:val="24"/>
        </w:rPr>
      </w:pPr>
    </w:p>
    <w:p w14:paraId="59D85DB8" w14:textId="068BABE2" w:rsidR="00301976" w:rsidRDefault="00301976" w:rsidP="00434A8A">
      <w:pPr>
        <w:rPr>
          <w:rFonts w:cs="Arial"/>
          <w:b/>
          <w:sz w:val="24"/>
          <w:szCs w:val="24"/>
        </w:rPr>
      </w:pPr>
    </w:p>
    <w:p w14:paraId="4623D5AC" w14:textId="393BBF6A" w:rsidR="001F1F15" w:rsidRDefault="00434A8A" w:rsidP="001F1F15">
      <w:pPr>
        <w:numPr>
          <w:ilvl w:val="1"/>
          <w:numId w:val="17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Klikkaa</w:t>
      </w:r>
      <w:r w:rsidR="00301976">
        <w:rPr>
          <w:rFonts w:cs="Arial"/>
          <w:b/>
          <w:sz w:val="24"/>
          <w:szCs w:val="24"/>
        </w:rPr>
        <w:t xml:space="preserve"> </w:t>
      </w:r>
      <w:r w:rsidR="001F1F15" w:rsidRPr="00BC69DC">
        <w:rPr>
          <w:rFonts w:cs="Arial"/>
          <w:b/>
          <w:sz w:val="24"/>
          <w:szCs w:val="24"/>
        </w:rPr>
        <w:t>Scan A/V</w:t>
      </w:r>
      <w:r>
        <w:rPr>
          <w:rFonts w:cs="Arial"/>
          <w:b/>
          <w:sz w:val="24"/>
          <w:szCs w:val="24"/>
        </w:rPr>
        <w:t xml:space="preserve"> (kestää aikansa, että pystyy klikkaamaan)</w:t>
      </w:r>
      <w:r w:rsidR="001F1F15" w:rsidRPr="00BC69DC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ja </w:t>
      </w:r>
      <w:r w:rsidR="00301976">
        <w:rPr>
          <w:rFonts w:cs="Arial"/>
          <w:b/>
          <w:sz w:val="24"/>
          <w:szCs w:val="24"/>
        </w:rPr>
        <w:t>tästä</w:t>
      </w:r>
      <w:r>
        <w:rPr>
          <w:rFonts w:cs="Arial"/>
          <w:b/>
          <w:sz w:val="24"/>
          <w:szCs w:val="24"/>
        </w:rPr>
        <w:t xml:space="preserve"> aukeaa fluorotrig ikkuna</w:t>
      </w:r>
    </w:p>
    <w:p w14:paraId="442B092B" w14:textId="0C8A6449" w:rsidR="00287B76" w:rsidRDefault="00287B76" w:rsidP="00287B76">
      <w:pPr>
        <w:ind w:left="720"/>
        <w:rPr>
          <w:rFonts w:cs="Arial"/>
          <w:b/>
          <w:sz w:val="24"/>
          <w:szCs w:val="24"/>
        </w:rPr>
      </w:pPr>
    </w:p>
    <w:p w14:paraId="3435F66C" w14:textId="281362C7" w:rsidR="00287B76" w:rsidRDefault="00287B76" w:rsidP="00287B76">
      <w:pPr>
        <w:ind w:left="720"/>
        <w:rPr>
          <w:rFonts w:cs="Arial"/>
          <w:b/>
          <w:sz w:val="24"/>
          <w:szCs w:val="24"/>
        </w:rPr>
      </w:pPr>
    </w:p>
    <w:p w14:paraId="01FFA813" w14:textId="514EBC90" w:rsidR="00287B76" w:rsidRDefault="00287B76" w:rsidP="00287B76">
      <w:pPr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Laita draw line sagittaalikuvaan saadaksesi coronaalisuunnan kuvan</w:t>
      </w:r>
    </w:p>
    <w:p w14:paraId="47DF846B" w14:textId="77777777" w:rsidR="00287B76" w:rsidRDefault="00287B76" w:rsidP="00287B76">
      <w:pPr>
        <w:rPr>
          <w:b/>
          <w:sz w:val="24"/>
          <w:szCs w:val="24"/>
        </w:rPr>
      </w:pPr>
    </w:p>
    <w:p w14:paraId="64E7DA75" w14:textId="029FF8A2" w:rsidR="00287B76" w:rsidRDefault="0045293F" w:rsidP="00287B76">
      <w:pPr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287B76">
        <w:rPr>
          <w:b/>
          <w:sz w:val="24"/>
          <w:szCs w:val="24"/>
        </w:rPr>
        <w:t>edä slice thickness</w:t>
      </w:r>
      <w:r w:rsidR="00AA2917">
        <w:rPr>
          <w:b/>
          <w:sz w:val="24"/>
          <w:szCs w:val="24"/>
        </w:rPr>
        <w:t xml:space="preserve"> ( 3 )</w:t>
      </w:r>
      <w:r w:rsidR="00287B76">
        <w:rPr>
          <w:b/>
          <w:sz w:val="24"/>
          <w:szCs w:val="24"/>
        </w:rPr>
        <w:t xml:space="preserve"> suurimmalle</w:t>
      </w:r>
    </w:p>
    <w:p w14:paraId="07172BD4" w14:textId="250A1C1B" w:rsidR="00AA2917" w:rsidRPr="00CD5120" w:rsidRDefault="00AA2917" w:rsidP="00AA2917">
      <w:pPr>
        <w:ind w:left="1665"/>
      </w:pPr>
    </w:p>
    <w:p w14:paraId="065DA69B" w14:textId="59A0D3A7" w:rsidR="00287B76" w:rsidRDefault="004F48E9" w:rsidP="00287B7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96F28E7" wp14:editId="29EC2355">
                <wp:simplePos x="0" y="0"/>
                <wp:positionH relativeFrom="column">
                  <wp:posOffset>3445510</wp:posOffset>
                </wp:positionH>
                <wp:positionV relativeFrom="paragraph">
                  <wp:posOffset>94615</wp:posOffset>
                </wp:positionV>
                <wp:extent cx="361950" cy="292100"/>
                <wp:effectExtent l="0" t="0" r="0" b="0"/>
                <wp:wrapNone/>
                <wp:docPr id="306" name="Tekstiruut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BE281" w14:textId="184A70A8" w:rsidR="00AC6295" w:rsidRPr="004F48E9" w:rsidRDefault="00AC629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F48E9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F28E7" id="Tekstiruutu 306" o:spid="_x0000_s1028" type="#_x0000_t202" style="position:absolute;margin-left:271.3pt;margin-top:7.45pt;width:28.5pt;height:2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" filled="f" stroked="f" strokeweight=".5pt">
                <v:textbox>
                  <w:txbxContent>
                    <w:p w14:paraId="15ABE281" w14:textId="184A70A8" w:rsidR="00AC6295" w:rsidRPr="004F48E9" w:rsidRDefault="00AC6295">
                      <w:pPr>
                        <w:rPr>
                          <w:color w:val="FFFFFF" w:themeColor="background1"/>
                        </w:rPr>
                      </w:pPr>
                      <w:r w:rsidRPr="004F48E9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A291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8D46C2D" wp14:editId="715144C0">
                <wp:simplePos x="0" y="0"/>
                <wp:positionH relativeFrom="column">
                  <wp:posOffset>3489960</wp:posOffset>
                </wp:positionH>
                <wp:positionV relativeFrom="paragraph">
                  <wp:posOffset>1555115</wp:posOffset>
                </wp:positionV>
                <wp:extent cx="190500" cy="222250"/>
                <wp:effectExtent l="0" t="0" r="0" b="6350"/>
                <wp:wrapNone/>
                <wp:docPr id="305" name="Tekstiruutu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8ADC0" w14:textId="527CB273" w:rsidR="00AC6295" w:rsidRPr="004F48E9" w:rsidRDefault="00AC629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F48E9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6C2D" id="Tekstiruutu 305" o:spid="_x0000_s1029" type="#_x0000_t202" style="position:absolute;margin-left:274.8pt;margin-top:122.45pt;width:15pt;height:1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" filled="f" stroked="f" strokeweight=".5pt">
                <v:textbox>
                  <w:txbxContent>
                    <w:p w14:paraId="7B48ADC0" w14:textId="527CB273" w:rsidR="00AC6295" w:rsidRPr="004F48E9" w:rsidRDefault="00AC6295">
                      <w:pPr>
                        <w:rPr>
                          <w:color w:val="FFFFFF" w:themeColor="background1"/>
                        </w:rPr>
                      </w:pPr>
                      <w:r w:rsidRPr="004F48E9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291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807F9B" wp14:editId="73347554">
                <wp:simplePos x="0" y="0"/>
                <wp:positionH relativeFrom="column">
                  <wp:posOffset>3007360</wp:posOffset>
                </wp:positionH>
                <wp:positionV relativeFrom="paragraph">
                  <wp:posOffset>43815</wp:posOffset>
                </wp:positionV>
                <wp:extent cx="711200" cy="374650"/>
                <wp:effectExtent l="0" t="0" r="12700" b="25400"/>
                <wp:wrapNone/>
                <wp:docPr id="304" name="Suorakulmi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69AFF" id="Suorakulmio 304" o:spid="_x0000_s1026" style="position:absolute;margin-left:236.8pt;margin-top:3.45pt;width:56pt;height:2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" filled="f" strokecolor="red" strokeweight="1pt"/>
            </w:pict>
          </mc:Fallback>
        </mc:AlternateContent>
      </w:r>
      <w:r w:rsidR="00AA291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C7ABA4" wp14:editId="360B2F7F">
                <wp:simplePos x="0" y="0"/>
                <wp:positionH relativeFrom="column">
                  <wp:posOffset>3026410</wp:posOffset>
                </wp:positionH>
                <wp:positionV relativeFrom="paragraph">
                  <wp:posOffset>1593215</wp:posOffset>
                </wp:positionV>
                <wp:extent cx="692150" cy="177800"/>
                <wp:effectExtent l="0" t="0" r="12700" b="12700"/>
                <wp:wrapNone/>
                <wp:docPr id="303" name="Suorakulmi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FB37C" id="Suorakulmio 303" o:spid="_x0000_s1026" style="position:absolute;margin-left:238.3pt;margin-top:125.45pt;width:54.5pt;height:1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" filled="f" strokecolor="red" strokeweight="1pt"/>
            </w:pict>
          </mc:Fallback>
        </mc:AlternateContent>
      </w:r>
      <w:r w:rsidR="00287B7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A5C76F" wp14:editId="2E3E9B82">
                <wp:simplePos x="0" y="0"/>
                <wp:positionH relativeFrom="column">
                  <wp:posOffset>203835</wp:posOffset>
                </wp:positionH>
                <wp:positionV relativeFrom="paragraph">
                  <wp:posOffset>1320165</wp:posOffset>
                </wp:positionV>
                <wp:extent cx="2438400" cy="314325"/>
                <wp:effectExtent l="0" t="0" r="19050" b="28575"/>
                <wp:wrapNone/>
                <wp:docPr id="301" name="Suorakulmi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38D6C" id="Suorakulmio 301" o:spid="_x0000_s1026" style="position:absolute;margin-left:16.05pt;margin-top:103.95pt;width:192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" filled="f" strokecolor="red" strokeweight="1pt"/>
            </w:pict>
          </mc:Fallback>
        </mc:AlternateContent>
      </w:r>
      <w:r w:rsidR="001E59B2">
        <w:rPr>
          <w:noProof/>
        </w:rPr>
        <w:softHyphen/>
      </w:r>
      <w:r w:rsidR="001E59B2">
        <w:rPr>
          <w:noProof/>
        </w:rPr>
        <w:softHyphen/>
      </w:r>
      <w:r w:rsidR="00287B76" w:rsidRPr="00CD5120">
        <w:rPr>
          <w:noProof/>
        </w:rPr>
        <w:drawing>
          <wp:inline distT="0" distB="0" distL="0" distR="0" wp14:anchorId="4E79259A" wp14:editId="18A460E3">
            <wp:extent cx="3752850" cy="2095500"/>
            <wp:effectExtent l="0" t="0" r="0" b="0"/>
            <wp:docPr id="302" name="Kuv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251" b="29261"/>
                    <a:stretch/>
                  </pic:blipFill>
                  <pic:spPr bwMode="auto">
                    <a:xfrm>
                      <a:off x="0" y="0"/>
                      <a:ext cx="3759875" cy="20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D43BA" w14:textId="77777777" w:rsidR="00287B76" w:rsidRDefault="00287B76" w:rsidP="00287B76">
      <w:pPr>
        <w:rPr>
          <w:b/>
          <w:sz w:val="24"/>
          <w:szCs w:val="24"/>
        </w:rPr>
      </w:pPr>
    </w:p>
    <w:p w14:paraId="4AAC11FC" w14:textId="77777777" w:rsidR="00287B76" w:rsidRDefault="00287B76" w:rsidP="00287B76">
      <w:pPr>
        <w:rPr>
          <w:b/>
          <w:sz w:val="24"/>
          <w:szCs w:val="24"/>
        </w:rPr>
      </w:pPr>
    </w:p>
    <w:p w14:paraId="463ABB1A" w14:textId="77777777" w:rsidR="00287B76" w:rsidRDefault="00287B76" w:rsidP="00287B76">
      <w:pPr>
        <w:rPr>
          <w:b/>
          <w:sz w:val="24"/>
          <w:szCs w:val="24"/>
        </w:rPr>
      </w:pPr>
    </w:p>
    <w:p w14:paraId="5628A405" w14:textId="77777777" w:rsidR="00287B76" w:rsidRDefault="00287B76" w:rsidP="00287B76">
      <w:pPr>
        <w:rPr>
          <w:b/>
          <w:sz w:val="24"/>
          <w:szCs w:val="24"/>
        </w:rPr>
      </w:pPr>
    </w:p>
    <w:p w14:paraId="702929E8" w14:textId="77777777" w:rsidR="00287B76" w:rsidRDefault="00287B76" w:rsidP="00287B76">
      <w:pPr>
        <w:rPr>
          <w:b/>
          <w:sz w:val="24"/>
          <w:szCs w:val="24"/>
        </w:rPr>
      </w:pPr>
    </w:p>
    <w:p w14:paraId="76399E2B" w14:textId="77777777" w:rsidR="00287B76" w:rsidRDefault="00287B76" w:rsidP="00287B76">
      <w:pPr>
        <w:rPr>
          <w:b/>
          <w:sz w:val="24"/>
          <w:szCs w:val="24"/>
        </w:rPr>
      </w:pPr>
    </w:p>
    <w:p w14:paraId="1B75BF40" w14:textId="77777777" w:rsidR="00287B76" w:rsidRDefault="00287B76" w:rsidP="00287B76">
      <w:pPr>
        <w:rPr>
          <w:b/>
          <w:sz w:val="24"/>
          <w:szCs w:val="24"/>
        </w:rPr>
      </w:pPr>
    </w:p>
    <w:p w14:paraId="0F36B5D2" w14:textId="77777777" w:rsidR="00287B76" w:rsidRDefault="00287B76" w:rsidP="00287B76">
      <w:pPr>
        <w:rPr>
          <w:b/>
          <w:sz w:val="24"/>
          <w:szCs w:val="24"/>
        </w:rPr>
      </w:pPr>
    </w:p>
    <w:p w14:paraId="40E9FC46" w14:textId="2344ABE2" w:rsidR="00287B76" w:rsidRDefault="00287B76" w:rsidP="00287B76">
      <w:pPr>
        <w:rPr>
          <w:b/>
          <w:sz w:val="24"/>
          <w:szCs w:val="24"/>
        </w:rPr>
      </w:pPr>
      <w:r>
        <w:rPr>
          <w:b/>
          <w:sz w:val="24"/>
          <w:szCs w:val="24"/>
        </w:rPr>
        <w:t>HUOM! Jos tuntuu, että aortta ei näy kunnolla, voit valita sag/cor suunnan, laita draw line aortan kohdalle ja oranssi go (kuten kaulasuonissa). Voit käyttää ax kuvaa, kuten vatsan fluorosarjassa.</w:t>
      </w:r>
    </w:p>
    <w:p w14:paraId="6B7FF21A" w14:textId="77777777" w:rsidR="00287B76" w:rsidRDefault="00287B76" w:rsidP="00287B76">
      <w:pPr>
        <w:rPr>
          <w:b/>
          <w:sz w:val="24"/>
          <w:szCs w:val="24"/>
        </w:rPr>
      </w:pPr>
    </w:p>
    <w:p w14:paraId="2677C622" w14:textId="77777777" w:rsidR="00287B76" w:rsidRDefault="00287B76" w:rsidP="00287B76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 w:rsidRPr="00CD5120">
        <w:rPr>
          <w:b/>
          <w:sz w:val="24"/>
          <w:szCs w:val="24"/>
        </w:rPr>
        <w:t>valitaan subtractio täppä</w:t>
      </w:r>
      <w:r>
        <w:rPr>
          <w:b/>
          <w:sz w:val="24"/>
          <w:szCs w:val="24"/>
        </w:rPr>
        <w:t xml:space="preserve"> ( 1 )</w:t>
      </w:r>
    </w:p>
    <w:p w14:paraId="5BF8D566" w14:textId="77777777" w:rsidR="00287B76" w:rsidRDefault="00287B76" w:rsidP="00287B76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>
        <w:rPr>
          <w:b/>
          <w:sz w:val="24"/>
          <w:szCs w:val="24"/>
        </w:rPr>
        <w:t>laitetaan varjoaine ja odotetaan kunnes aortta on kunnolla valkea (ei ole kiirettä)</w:t>
      </w:r>
    </w:p>
    <w:p w14:paraId="741F9C18" w14:textId="77777777" w:rsidR="00287B76" w:rsidRPr="00CD5120" w:rsidRDefault="00287B76" w:rsidP="00287B76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>
        <w:rPr>
          <w:b/>
          <w:sz w:val="24"/>
          <w:szCs w:val="24"/>
        </w:rPr>
        <w:t>kuvaus käyntiin Go 3D ( 2 )</w:t>
      </w:r>
    </w:p>
    <w:p w14:paraId="7BB43016" w14:textId="77777777" w:rsidR="00287B76" w:rsidRDefault="00287B76" w:rsidP="00287B76">
      <w:pPr>
        <w:rPr>
          <w:b/>
          <w:sz w:val="24"/>
          <w:szCs w:val="24"/>
        </w:rPr>
      </w:pPr>
    </w:p>
    <w:p w14:paraId="0AC14623" w14:textId="77777777" w:rsidR="00287B76" w:rsidRDefault="00287B76" w:rsidP="00287B76">
      <w:pPr>
        <w:ind w:left="720"/>
        <w:rPr>
          <w:rFonts w:cs="Arial"/>
          <w:b/>
          <w:sz w:val="24"/>
          <w:szCs w:val="24"/>
        </w:rPr>
      </w:pPr>
    </w:p>
    <w:p w14:paraId="4623D5AE" w14:textId="1426ED17" w:rsidR="005D3AA5" w:rsidRDefault="00284178" w:rsidP="00284178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PASTING</w:t>
      </w:r>
    </w:p>
    <w:p w14:paraId="34624FEA" w14:textId="0212D53F" w:rsidR="00284178" w:rsidRDefault="00284178" w:rsidP="00284178">
      <w:pPr>
        <w:rPr>
          <w:rFonts w:cs="Arial"/>
          <w:b/>
          <w:sz w:val="24"/>
          <w:szCs w:val="24"/>
        </w:rPr>
      </w:pPr>
    </w:p>
    <w:p w14:paraId="278B82AB" w14:textId="3AD150D2" w:rsidR="00284178" w:rsidRPr="00284178" w:rsidRDefault="00284178" w:rsidP="00284178">
      <w:pPr>
        <w:pStyle w:val="Luettelokappale"/>
        <w:numPr>
          <w:ilvl w:val="0"/>
          <w:numId w:val="33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Valitse kaikki kolme subtractoitua kuvasarjaa aktiiviseksi</w:t>
      </w:r>
    </w:p>
    <w:p w14:paraId="4623D5AF" w14:textId="77777777" w:rsidR="005D3AA5" w:rsidRDefault="005D3AA5" w:rsidP="001F1F15">
      <w:pPr>
        <w:ind w:left="1304"/>
        <w:rPr>
          <w:rFonts w:cs="Arial"/>
          <w:b/>
          <w:sz w:val="24"/>
          <w:szCs w:val="24"/>
        </w:rPr>
      </w:pPr>
    </w:p>
    <w:p w14:paraId="4623D5B0" w14:textId="77777777" w:rsidR="005D3AA5" w:rsidRDefault="005D3AA5" w:rsidP="001F1F15">
      <w:pPr>
        <w:ind w:left="1304"/>
        <w:rPr>
          <w:rFonts w:cs="Arial"/>
          <w:b/>
          <w:sz w:val="24"/>
          <w:szCs w:val="24"/>
        </w:rPr>
      </w:pPr>
    </w:p>
    <w:p w14:paraId="4623D5B1" w14:textId="77777777" w:rsidR="005D3AA5" w:rsidRPr="00812A79" w:rsidRDefault="005D3AA5" w:rsidP="001F1F15">
      <w:pPr>
        <w:ind w:left="1304"/>
        <w:rPr>
          <w:sz w:val="24"/>
          <w:szCs w:val="24"/>
        </w:rPr>
      </w:pPr>
    </w:p>
    <w:p w14:paraId="4623D5B2" w14:textId="06389829" w:rsidR="00AD668D" w:rsidRPr="0084195D" w:rsidRDefault="00AD668D" w:rsidP="00AD668D">
      <w:pPr>
        <w:pStyle w:val="Otsikko1"/>
      </w:pPr>
      <w:bookmarkStart w:id="49" w:name="_Toc474303629"/>
      <w:r w:rsidRPr="0084195D">
        <w:lastRenderedPageBreak/>
        <w:t>ALARAAJA-ANGIO</w:t>
      </w:r>
      <w:bookmarkEnd w:id="49"/>
      <w:r w:rsidRPr="0084195D">
        <w:t xml:space="preserve"> </w:t>
      </w:r>
    </w:p>
    <w:p w14:paraId="4623D5B3" w14:textId="6B2AC31B" w:rsidR="00AD668D" w:rsidRPr="00153A5C" w:rsidRDefault="00153A5C" w:rsidP="00AD668D">
      <w:pPr>
        <w:rPr>
          <w:color w:val="FF0000"/>
        </w:rPr>
      </w:pPr>
      <w:r w:rsidRPr="00153A5C">
        <w:rPr>
          <w:color w:val="FF0000"/>
        </w:rPr>
        <w:t>EI KUVATA PÄRÖSSÄ, PÄIVYSTYSTUTKIMUKSENA TEHDÄÄN TT</w:t>
      </w:r>
      <w:r>
        <w:rPr>
          <w:color w:val="FF0000"/>
        </w:rPr>
        <w:t>/ 11.2022 KERIMAA</w:t>
      </w:r>
      <w:bookmarkStart w:id="50" w:name="_GoBack"/>
      <w:bookmarkEnd w:id="50"/>
    </w:p>
    <w:p w14:paraId="4623D5B4" w14:textId="77777777" w:rsidR="00AD668D" w:rsidRPr="0084195D" w:rsidRDefault="008E6EEF" w:rsidP="00AD668D">
      <w:pPr>
        <w:pStyle w:val="Otsikko2"/>
        <w:rPr>
          <w:sz w:val="24"/>
          <w:szCs w:val="24"/>
        </w:rPr>
      </w:pPr>
      <w:bookmarkStart w:id="51" w:name="_Toc474303630"/>
      <w:r w:rsidRPr="0084195D">
        <w:rPr>
          <w:sz w:val="24"/>
          <w:szCs w:val="24"/>
        </w:rPr>
        <w:t>Protokolla</w:t>
      </w:r>
      <w:bookmarkEnd w:id="51"/>
    </w:p>
    <w:p w14:paraId="4623D5B5" w14:textId="7B749B48" w:rsidR="00AD668D" w:rsidRPr="0084195D" w:rsidRDefault="002A51BF" w:rsidP="00AD668D">
      <w:pPr>
        <w:ind w:firstLine="1304"/>
        <w:rPr>
          <w:sz w:val="24"/>
          <w:szCs w:val="24"/>
        </w:rPr>
      </w:pPr>
      <w:r w:rsidRPr="0084195D">
        <w:rPr>
          <w:sz w:val="24"/>
          <w:szCs w:val="24"/>
        </w:rPr>
        <w:t>Lower Extremities</w:t>
      </w:r>
      <w:r w:rsidR="0068655E" w:rsidRPr="0084195D">
        <w:rPr>
          <w:sz w:val="24"/>
          <w:szCs w:val="24"/>
        </w:rPr>
        <w:t xml:space="preserve"> – Alaraaja – Angio </w:t>
      </w:r>
    </w:p>
    <w:p w14:paraId="4623D5B6" w14:textId="77777777" w:rsidR="00735015" w:rsidRPr="0084195D" w:rsidRDefault="00735015" w:rsidP="00AD668D">
      <w:pPr>
        <w:ind w:firstLine="1304"/>
        <w:rPr>
          <w:sz w:val="24"/>
          <w:szCs w:val="24"/>
        </w:rPr>
      </w:pPr>
    </w:p>
    <w:p w14:paraId="4623D5B7" w14:textId="77777777" w:rsidR="00AD668D" w:rsidRDefault="00AD668D" w:rsidP="00AD668D">
      <w:pPr>
        <w:pStyle w:val="Otsikko2"/>
      </w:pPr>
      <w:bookmarkStart w:id="52" w:name="_Toc474303631"/>
      <w:r w:rsidRPr="008E6EEF">
        <w:rPr>
          <w:sz w:val="24"/>
          <w:szCs w:val="24"/>
        </w:rPr>
        <w:t>Potilaan asettelu</w:t>
      </w:r>
      <w:bookmarkEnd w:id="52"/>
    </w:p>
    <w:p w14:paraId="4623D5B8" w14:textId="77777777" w:rsidR="00AD668D" w:rsidRPr="009C375E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PV-kela paikoilleen putken puolelle</w:t>
      </w:r>
    </w:p>
    <w:p w14:paraId="4623D5B9" w14:textId="77777777" w:rsidR="00AD668D" w:rsidRPr="009C375E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PV-kelan yläosa pois, potilaan asettelun ajaksi</w:t>
      </w:r>
    </w:p>
    <w:p w14:paraId="4623D5BA" w14:textId="77777777" w:rsidR="00AD668D" w:rsidRPr="009C375E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Potilas asetellaan jalat edellä pöydälle</w:t>
      </w:r>
    </w:p>
    <w:p w14:paraId="4623D5BB" w14:textId="77777777" w:rsidR="00AD668D" w:rsidRPr="009C375E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PV-kelan yläosa paikoilleen niin, että potilaan varpaat tulevat kelan aukon kohdalle</w:t>
      </w:r>
    </w:p>
    <w:p w14:paraId="4623D5BC" w14:textId="77777777" w:rsidR="00AD668D" w:rsidRPr="009C375E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HUOM! Tarkista, että PV-kelan yläosa on paikoillaan</w:t>
      </w:r>
    </w:p>
    <w:p w14:paraId="4623D5BD" w14:textId="595E4F57" w:rsidR="00AD668D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9C375E">
        <w:rPr>
          <w:sz w:val="24"/>
          <w:szCs w:val="24"/>
        </w:rPr>
        <w:t>Body-kela potilaan vatsalle ja PV-kelan taittuva osa käännetään niin, että se on vähän limittäin Body-kelan kanssa</w:t>
      </w:r>
      <w:r w:rsidR="002C57DD">
        <w:rPr>
          <w:sz w:val="24"/>
          <w:szCs w:val="24"/>
        </w:rPr>
        <w:t xml:space="preserve">. </w:t>
      </w:r>
      <w:r w:rsidR="002C57DD" w:rsidRPr="0068655E">
        <w:rPr>
          <w:sz w:val="24"/>
          <w:szCs w:val="24"/>
          <w:highlight w:val="green"/>
        </w:rPr>
        <w:t>Merkkaa Body-kela pöytään</w:t>
      </w:r>
      <w:r w:rsidR="002C57DD">
        <w:rPr>
          <w:sz w:val="24"/>
          <w:szCs w:val="24"/>
        </w:rPr>
        <w:t>.</w:t>
      </w:r>
    </w:p>
    <w:p w14:paraId="4623D5BE" w14:textId="6EA7B50A" w:rsidR="00AD668D" w:rsidRDefault="00AD668D" w:rsidP="00AD668D">
      <w:pPr>
        <w:numPr>
          <w:ilvl w:val="0"/>
          <w:numId w:val="16"/>
        </w:numPr>
        <w:rPr>
          <w:sz w:val="24"/>
          <w:szCs w:val="24"/>
        </w:rPr>
      </w:pPr>
      <w:r w:rsidRPr="00233C7A">
        <w:rPr>
          <w:sz w:val="24"/>
          <w:szCs w:val="24"/>
          <w:highlight w:val="green"/>
        </w:rPr>
        <w:t>Landmark</w:t>
      </w:r>
      <w:r w:rsidR="00B032FB">
        <w:rPr>
          <w:sz w:val="24"/>
          <w:szCs w:val="24"/>
        </w:rPr>
        <w:t xml:space="preserve"> </w:t>
      </w:r>
      <w:r w:rsidR="00FE32EA">
        <w:rPr>
          <w:sz w:val="24"/>
          <w:szCs w:val="24"/>
        </w:rPr>
        <w:t>nilkkoihin</w:t>
      </w:r>
    </w:p>
    <w:p w14:paraId="4623D5BF" w14:textId="5BB33D25" w:rsidR="00AD668D" w:rsidRPr="009C375E" w:rsidRDefault="00DB0544" w:rsidP="00AD668D">
      <w:pPr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Automaattiruiskuun 20</w:t>
      </w:r>
      <w:r w:rsidR="00AD668D">
        <w:rPr>
          <w:sz w:val="24"/>
          <w:szCs w:val="24"/>
        </w:rPr>
        <w:t>ml Dotarem</w:t>
      </w:r>
    </w:p>
    <w:p w14:paraId="4623D5C0" w14:textId="77777777" w:rsidR="00AD668D" w:rsidRDefault="00AD668D" w:rsidP="00AD668D"/>
    <w:p w14:paraId="4623D5C1" w14:textId="77777777" w:rsidR="00AD668D" w:rsidRDefault="00AD668D" w:rsidP="00AD668D"/>
    <w:p w14:paraId="4623D5C2" w14:textId="77777777" w:rsidR="00AD668D" w:rsidRDefault="00AD668D" w:rsidP="00AD668D"/>
    <w:p w14:paraId="4623D5C3" w14:textId="77777777" w:rsidR="00AD668D" w:rsidRDefault="00AD668D" w:rsidP="00AD668D">
      <w:r>
        <w:rPr>
          <w:rFonts w:cs="Arial"/>
          <w:noProof/>
        </w:rPr>
        <w:drawing>
          <wp:inline distT="0" distB="0" distL="0" distR="0" wp14:anchorId="4623D656" wp14:editId="4623D657">
            <wp:extent cx="3810000" cy="2543175"/>
            <wp:effectExtent l="0" t="0" r="0" b="9525"/>
            <wp:docPr id="3" name="Kuva 3" descr="gem-pheriferal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em-pheriferal-bi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D5C4" w14:textId="77777777" w:rsidR="00AD668D" w:rsidRDefault="00AD668D" w:rsidP="00AD668D"/>
    <w:p w14:paraId="4623D5C5" w14:textId="77777777" w:rsidR="00AD668D" w:rsidRDefault="00AD668D" w:rsidP="00AD668D"/>
    <w:p w14:paraId="4623D5C6" w14:textId="77777777" w:rsidR="00AD668D" w:rsidRDefault="00AD668D" w:rsidP="00AD668D"/>
    <w:p w14:paraId="4623D5C7" w14:textId="77777777" w:rsidR="00AD668D" w:rsidRPr="00A96045" w:rsidRDefault="00A96045" w:rsidP="00AD668D">
      <w:pPr>
        <w:pStyle w:val="Otsikko2"/>
        <w:rPr>
          <w:sz w:val="24"/>
          <w:szCs w:val="24"/>
        </w:rPr>
      </w:pPr>
      <w:bookmarkStart w:id="53" w:name="_Toc474303632"/>
      <w:r>
        <w:rPr>
          <w:sz w:val="24"/>
          <w:szCs w:val="24"/>
        </w:rPr>
        <w:lastRenderedPageBreak/>
        <w:t>Kuvaus</w:t>
      </w:r>
      <w:bookmarkEnd w:id="53"/>
    </w:p>
    <w:p w14:paraId="4623D5C8" w14:textId="77777777" w:rsidR="00AD668D" w:rsidRDefault="00AD668D" w:rsidP="00A96045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Bot 3-Plane loc</w:t>
      </w:r>
    </w:p>
    <w:p w14:paraId="4623D5C9" w14:textId="77777777" w:rsidR="00AD668D" w:rsidRDefault="00AD668D" w:rsidP="00A96045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Mid 3-Plane loc</w:t>
      </w:r>
    </w:p>
    <w:p w14:paraId="4623D5CA" w14:textId="77777777" w:rsidR="00AD668D" w:rsidRDefault="00AD668D" w:rsidP="00A96045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Top 3-Plane loc</w:t>
      </w:r>
    </w:p>
    <w:p w14:paraId="4623D5CB" w14:textId="77777777" w:rsidR="00AD668D" w:rsidRDefault="00AD668D" w:rsidP="00A96045">
      <w:pPr>
        <w:numPr>
          <w:ilvl w:val="1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Jokainen vuorollaan avataan Setup:lla ja tallennetaan saverx</w:t>
      </w:r>
    </w:p>
    <w:p w14:paraId="68150708" w14:textId="77777777" w:rsidR="00CF5BAB" w:rsidRDefault="00CF5BAB" w:rsidP="00CF5BAB">
      <w:pPr>
        <w:ind w:left="2025"/>
        <w:rPr>
          <w:b/>
          <w:sz w:val="24"/>
          <w:szCs w:val="24"/>
        </w:rPr>
      </w:pPr>
    </w:p>
    <w:p w14:paraId="09BBA6E2" w14:textId="77777777" w:rsidR="00CF5BAB" w:rsidRDefault="00CF5BAB" w:rsidP="00CF5BAB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Tricks – alaraajat</w:t>
      </w:r>
    </w:p>
    <w:p w14:paraId="7EFDF1EE" w14:textId="46DE5BE5" w:rsidR="00CF5BAB" w:rsidRDefault="00CF5BAB" w:rsidP="00CF5BA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Suunnitellaan Bot 3-plane loc:iin</w:t>
      </w:r>
      <w:r w:rsidR="00E87B29">
        <w:rPr>
          <w:b/>
          <w:sz w:val="24"/>
          <w:szCs w:val="24"/>
        </w:rPr>
        <w:t>, kuvaussuunta koronaali</w:t>
      </w:r>
    </w:p>
    <w:p w14:paraId="6F3742C0" w14:textId="77777777" w:rsidR="00CF5BAB" w:rsidRDefault="00CF5BAB" w:rsidP="00CF5BA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 vaihetta </w:t>
      </w:r>
    </w:p>
    <w:p w14:paraId="3608B35E" w14:textId="77777777" w:rsidR="00CF5BAB" w:rsidRPr="00D52D41" w:rsidRDefault="00CF5BAB" w:rsidP="00CF5BA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Automaattiruiskusta valitaan Tricks-sääret</w:t>
      </w:r>
    </w:p>
    <w:p w14:paraId="06D5DB1E" w14:textId="5336F101" w:rsidR="00CF5BAB" w:rsidRDefault="00DB0544" w:rsidP="00CF5BA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ruiskutusnopeus: varjoaine 2 ml/s 5 ml, Nacl 2,5ml/s 25</w:t>
      </w:r>
      <w:r w:rsidR="00CF5BAB">
        <w:rPr>
          <w:b/>
          <w:sz w:val="24"/>
          <w:szCs w:val="24"/>
        </w:rPr>
        <w:t>ml</w:t>
      </w:r>
    </w:p>
    <w:p w14:paraId="5543C9B1" w14:textId="42C52077" w:rsidR="00CF5BAB" w:rsidRPr="00D52D41" w:rsidRDefault="00CF5BAB" w:rsidP="00CF5BAB">
      <w:pPr>
        <w:numPr>
          <w:ilvl w:val="0"/>
          <w:numId w:val="20"/>
        </w:num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 xml:space="preserve">HUOM! ensin kuvataan natiivivaihe </w:t>
      </w:r>
      <w:r w:rsidRPr="00D52D41">
        <w:rPr>
          <w:b/>
          <w:sz w:val="24"/>
          <w:szCs w:val="24"/>
          <w:highlight w:val="yellow"/>
        </w:rPr>
        <w:t xml:space="preserve"> 38sec.</w:t>
      </w:r>
      <w:r w:rsidR="00B13969" w:rsidRPr="00B13969">
        <w:rPr>
          <w:b/>
          <w:sz w:val="24"/>
          <w:szCs w:val="24"/>
        </w:rPr>
        <w:t xml:space="preserve">( </w:t>
      </w:r>
      <w:r w:rsidR="00B13969" w:rsidRPr="00B13969">
        <w:rPr>
          <w:sz w:val="24"/>
          <w:szCs w:val="24"/>
        </w:rPr>
        <w:t>kuvat eivät tule näkyviin</w:t>
      </w:r>
      <w:r w:rsidR="00B13969" w:rsidRPr="00B13969">
        <w:rPr>
          <w:b/>
          <w:sz w:val="24"/>
          <w:szCs w:val="24"/>
        </w:rPr>
        <w:t>)</w:t>
      </w:r>
    </w:p>
    <w:p w14:paraId="249D6332" w14:textId="77777777" w:rsidR="00CF5BAB" w:rsidRDefault="00CF5BAB" w:rsidP="00CF5BA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Laita varjoaine</w:t>
      </w:r>
    </w:p>
    <w:p w14:paraId="44F32B1D" w14:textId="77777777" w:rsidR="00CF5BAB" w:rsidRPr="00D52D41" w:rsidRDefault="00CF5BAB" w:rsidP="00CF5BAB">
      <w:pPr>
        <w:numPr>
          <w:ilvl w:val="0"/>
          <w:numId w:val="20"/>
        </w:numPr>
        <w:rPr>
          <w:b/>
          <w:sz w:val="24"/>
          <w:szCs w:val="24"/>
          <w:highlight w:val="yellow"/>
        </w:rPr>
      </w:pPr>
      <w:r w:rsidRPr="00D52D41">
        <w:rPr>
          <w:b/>
          <w:sz w:val="24"/>
          <w:szCs w:val="24"/>
          <w:highlight w:val="yellow"/>
        </w:rPr>
        <w:t>kuvaus käyntiin, kun varjoaineruiskutuksen  aloituksesta on mennyt 10 sec</w:t>
      </w:r>
    </w:p>
    <w:p w14:paraId="5824171B" w14:textId="77777777" w:rsidR="00CF5BAB" w:rsidRDefault="00CF5BAB" w:rsidP="00CF5BAB">
      <w:pPr>
        <w:ind w:left="720"/>
        <w:rPr>
          <w:b/>
          <w:sz w:val="24"/>
          <w:szCs w:val="24"/>
        </w:rPr>
      </w:pPr>
    </w:p>
    <w:p w14:paraId="4623D5CC" w14:textId="77777777" w:rsidR="00AD668D" w:rsidRDefault="00AD668D" w:rsidP="00AD668D">
      <w:pPr>
        <w:rPr>
          <w:b/>
          <w:sz w:val="24"/>
          <w:szCs w:val="24"/>
        </w:rPr>
      </w:pPr>
    </w:p>
    <w:p w14:paraId="4623D5DB" w14:textId="706D2C9E" w:rsidR="00AD668D" w:rsidRDefault="00AD668D" w:rsidP="00A96045">
      <w:pPr>
        <w:numPr>
          <w:ilvl w:val="0"/>
          <w:numId w:val="23"/>
        </w:numPr>
        <w:rPr>
          <w:b/>
          <w:sz w:val="24"/>
          <w:szCs w:val="24"/>
        </w:rPr>
      </w:pPr>
      <w:r w:rsidRPr="00547D64">
        <w:rPr>
          <w:b/>
          <w:sz w:val="24"/>
          <w:szCs w:val="24"/>
          <w:highlight w:val="green"/>
        </w:rPr>
        <w:t>+</w:t>
      </w:r>
      <w:r>
        <w:rPr>
          <w:b/>
          <w:sz w:val="24"/>
          <w:szCs w:val="24"/>
        </w:rPr>
        <w:t>3D Contrast</w:t>
      </w:r>
    </w:p>
    <w:p w14:paraId="5B7828DF" w14:textId="6DEB65E5" w:rsidR="00E87B29" w:rsidRDefault="00423BFE" w:rsidP="00E87B29">
      <w:pPr>
        <w:ind w:left="1304"/>
        <w:rPr>
          <w:rFonts w:cs="Arial"/>
          <w:b/>
          <w:sz w:val="24"/>
          <w:szCs w:val="24"/>
        </w:rPr>
      </w:pPr>
      <w:r w:rsidRPr="000C1977">
        <w:rPr>
          <w:rFonts w:cs="Arial"/>
          <w:b/>
          <w:sz w:val="24"/>
          <w:szCs w:val="24"/>
        </w:rPr>
        <w:t xml:space="preserve">Avaa </w:t>
      </w:r>
      <w:r>
        <w:rPr>
          <w:rFonts w:cs="Arial"/>
          <w:b/>
          <w:sz w:val="24"/>
          <w:szCs w:val="24"/>
        </w:rPr>
        <w:t xml:space="preserve">setupilla -&gt; avautuu </w:t>
      </w:r>
      <w:r w:rsidRPr="000C1977">
        <w:rPr>
          <w:rFonts w:cs="Arial"/>
          <w:b/>
          <w:sz w:val="24"/>
          <w:szCs w:val="24"/>
        </w:rPr>
        <w:t>Multistation Task</w:t>
      </w:r>
      <w:r w:rsidR="008B18C5">
        <w:rPr>
          <w:rFonts w:cs="Arial"/>
          <w:b/>
          <w:sz w:val="24"/>
          <w:szCs w:val="24"/>
        </w:rPr>
        <w:t>, josta voit valita tarvittavan toiminnon</w:t>
      </w:r>
      <w:r w:rsidRPr="000C1977">
        <w:rPr>
          <w:rFonts w:cs="Arial"/>
          <w:b/>
          <w:sz w:val="24"/>
          <w:szCs w:val="24"/>
        </w:rPr>
        <w:t>:</w:t>
      </w:r>
    </w:p>
    <w:p w14:paraId="7AB0F414" w14:textId="77777777" w:rsidR="008B18C5" w:rsidRPr="000C1977" w:rsidRDefault="008B18C5" w:rsidP="00E87B29">
      <w:pPr>
        <w:ind w:left="1304"/>
        <w:rPr>
          <w:rFonts w:cs="Arial"/>
          <w:b/>
          <w:sz w:val="24"/>
          <w:szCs w:val="24"/>
        </w:rPr>
      </w:pPr>
    </w:p>
    <w:p w14:paraId="2068CA3A" w14:textId="6B6F7F0C" w:rsidR="00423BFE" w:rsidRPr="00BC69DC" w:rsidRDefault="008B18C5" w:rsidP="008B18C5">
      <w:pPr>
        <w:ind w:left="14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423BFE" w:rsidRPr="00BC69DC">
        <w:rPr>
          <w:rFonts w:cs="Arial"/>
          <w:sz w:val="24"/>
          <w:szCs w:val="24"/>
        </w:rPr>
        <w:t>Venous Acquisition</w:t>
      </w:r>
      <w:r>
        <w:rPr>
          <w:rFonts w:cs="Arial"/>
          <w:sz w:val="24"/>
          <w:szCs w:val="24"/>
        </w:rPr>
        <w:t xml:space="preserve">  vain pyydettäessä</w:t>
      </w:r>
    </w:p>
    <w:p w14:paraId="32A203F8" w14:textId="01A67890" w:rsidR="00AC6295" w:rsidRPr="008B18C5" w:rsidRDefault="00AC6295" w:rsidP="008B18C5">
      <w:pPr>
        <w:rPr>
          <w:rFonts w:cs="Arial"/>
          <w:sz w:val="24"/>
          <w:szCs w:val="24"/>
        </w:rPr>
      </w:pPr>
    </w:p>
    <w:p w14:paraId="11754A5A" w14:textId="77777777" w:rsidR="00AC6295" w:rsidRDefault="00AC6295" w:rsidP="00AC6295">
      <w:pPr>
        <w:ind w:left="1440"/>
        <w:rPr>
          <w:rFonts w:cs="Arial"/>
          <w:sz w:val="24"/>
          <w:szCs w:val="24"/>
        </w:rPr>
      </w:pPr>
    </w:p>
    <w:p w14:paraId="275592E6" w14:textId="6E3D93E8" w:rsidR="00423BFE" w:rsidRDefault="00AC6295" w:rsidP="00AC6295">
      <w:pPr>
        <w:ind w:left="720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>Klikkaa save</w:t>
      </w:r>
    </w:p>
    <w:p w14:paraId="18D927CD" w14:textId="77777777" w:rsidR="00AC6295" w:rsidRDefault="00AC6295" w:rsidP="00423BFE">
      <w:pPr>
        <w:ind w:left="720"/>
        <w:rPr>
          <w:b/>
          <w:sz w:val="24"/>
          <w:szCs w:val="24"/>
        </w:rPr>
      </w:pPr>
    </w:p>
    <w:p w14:paraId="4623D5DC" w14:textId="43FA3D9F" w:rsidR="00AD668D" w:rsidRDefault="00AD668D" w:rsidP="00AD668D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Avaa sarja </w:t>
      </w:r>
      <w:r w:rsidRPr="003B6695">
        <w:rPr>
          <w:b/>
          <w:sz w:val="24"/>
          <w:szCs w:val="24"/>
          <w:highlight w:val="green"/>
        </w:rPr>
        <w:t>plus merkistä</w:t>
      </w:r>
      <w:r w:rsidR="00547D64">
        <w:rPr>
          <w:b/>
          <w:sz w:val="24"/>
          <w:szCs w:val="24"/>
        </w:rPr>
        <w:t xml:space="preserve"> (sarjan edessä oleva)</w:t>
      </w:r>
    </w:p>
    <w:p w14:paraId="4623D5DD" w14:textId="77777777" w:rsidR="00AD668D" w:rsidRDefault="00AD668D" w:rsidP="00AD668D">
      <w:pPr>
        <w:rPr>
          <w:b/>
          <w:sz w:val="24"/>
          <w:szCs w:val="24"/>
        </w:rPr>
      </w:pPr>
    </w:p>
    <w:p w14:paraId="6B479DA9" w14:textId="518FE752" w:rsidR="008B18C5" w:rsidRDefault="00AD668D" w:rsidP="008B18C5">
      <w:pPr>
        <w:ind w:firstLine="1080"/>
        <w:rPr>
          <w:b/>
          <w:sz w:val="24"/>
          <w:szCs w:val="24"/>
        </w:rPr>
      </w:pPr>
      <w:r>
        <w:rPr>
          <w:b/>
          <w:sz w:val="24"/>
          <w:szCs w:val="24"/>
        </w:rPr>
        <w:t>3D Contrast Top</w:t>
      </w:r>
    </w:p>
    <w:p w14:paraId="6CB4C94B" w14:textId="7B81AA2F" w:rsidR="008B18C5" w:rsidRPr="008B18C5" w:rsidRDefault="008B18C5" w:rsidP="008B18C5">
      <w:pPr>
        <w:pStyle w:val="Luettelokappale"/>
        <w:numPr>
          <w:ilvl w:val="0"/>
          <w:numId w:val="20"/>
        </w:numPr>
        <w:rPr>
          <w:b/>
          <w:sz w:val="24"/>
          <w:szCs w:val="24"/>
        </w:rPr>
      </w:pPr>
      <w:r w:rsidRPr="008B18C5">
        <w:rPr>
          <w:b/>
        </w:rPr>
        <w:t>Kuvaussuunta COR</w:t>
      </w:r>
    </w:p>
    <w:p w14:paraId="4623D5DF" w14:textId="30002E79" w:rsidR="00AD668D" w:rsidRDefault="00AD668D" w:rsidP="00AD668D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Suunnittele </w:t>
      </w:r>
      <w:r w:rsidR="00461889" w:rsidRPr="00461889">
        <w:rPr>
          <w:b/>
          <w:color w:val="000000" w:themeColor="text1"/>
          <w:sz w:val="24"/>
          <w:szCs w:val="24"/>
          <w:highlight w:val="green"/>
        </w:rPr>
        <w:t>ainoastaan</w:t>
      </w:r>
      <w:r w:rsidR="00461889">
        <w:rPr>
          <w:b/>
          <w:sz w:val="24"/>
          <w:szCs w:val="24"/>
        </w:rPr>
        <w:t xml:space="preserve"> </w:t>
      </w:r>
      <w:r w:rsidR="002F3502">
        <w:rPr>
          <w:b/>
          <w:sz w:val="24"/>
          <w:szCs w:val="24"/>
        </w:rPr>
        <w:t>3-plane</w:t>
      </w:r>
      <w:r>
        <w:rPr>
          <w:b/>
          <w:sz w:val="24"/>
          <w:szCs w:val="24"/>
        </w:rPr>
        <w:t xml:space="preserve"> Top</w:t>
      </w:r>
      <w:r w:rsidR="002F3502">
        <w:rPr>
          <w:b/>
          <w:sz w:val="24"/>
          <w:szCs w:val="24"/>
        </w:rPr>
        <w:t xml:space="preserve"> loc</w:t>
      </w:r>
      <w:r>
        <w:rPr>
          <w:b/>
          <w:sz w:val="24"/>
          <w:szCs w:val="24"/>
        </w:rPr>
        <w:t>:iin</w:t>
      </w:r>
      <w:r w:rsidR="004F773B">
        <w:rPr>
          <w:b/>
          <w:sz w:val="24"/>
          <w:szCs w:val="24"/>
        </w:rPr>
        <w:t xml:space="preserve"> </w:t>
      </w:r>
      <w:r w:rsidR="004F773B" w:rsidRPr="00461889">
        <w:rPr>
          <w:b/>
          <w:sz w:val="24"/>
          <w:szCs w:val="24"/>
          <w:highlight w:val="green"/>
        </w:rPr>
        <w:t>ax leikkeeseen</w:t>
      </w:r>
      <w:r>
        <w:rPr>
          <w:b/>
          <w:sz w:val="24"/>
          <w:szCs w:val="24"/>
        </w:rPr>
        <w:t xml:space="preserve">, keskipiste tulee </w:t>
      </w:r>
      <w:r w:rsidR="004F773B">
        <w:rPr>
          <w:b/>
          <w:sz w:val="24"/>
          <w:szCs w:val="24"/>
        </w:rPr>
        <w:t xml:space="preserve">sag ja cor kuvissa </w:t>
      </w:r>
      <w:r>
        <w:rPr>
          <w:b/>
          <w:sz w:val="24"/>
          <w:szCs w:val="24"/>
        </w:rPr>
        <w:t>keltaiseen viivaan</w:t>
      </w:r>
    </w:p>
    <w:p w14:paraId="6EE412EB" w14:textId="1E592857" w:rsidR="003B6695" w:rsidRDefault="003B6695" w:rsidP="00AD668D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Ax leikkeessä voit liikutella pakkaa voit myös lisätä slabeja, jos iso potilas</w:t>
      </w:r>
    </w:p>
    <w:p w14:paraId="54470A79" w14:textId="4469A66A" w:rsidR="00EC43BD" w:rsidRDefault="00EC43BD" w:rsidP="00AD668D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saverx</w:t>
      </w:r>
    </w:p>
    <w:p w14:paraId="257F6FDD" w14:textId="77777777" w:rsidR="00516CA6" w:rsidRDefault="00516CA6" w:rsidP="00EC43BD">
      <w:pPr>
        <w:rPr>
          <w:b/>
          <w:sz w:val="24"/>
          <w:szCs w:val="24"/>
        </w:rPr>
      </w:pPr>
    </w:p>
    <w:p w14:paraId="4623D5E1" w14:textId="77777777" w:rsidR="00AD668D" w:rsidRDefault="00AD668D" w:rsidP="00AD668D">
      <w:pPr>
        <w:ind w:firstLine="1080"/>
        <w:rPr>
          <w:b/>
          <w:sz w:val="24"/>
          <w:szCs w:val="24"/>
          <w:lang w:val="en-GB"/>
        </w:rPr>
      </w:pPr>
      <w:r w:rsidRPr="0070682E">
        <w:rPr>
          <w:b/>
          <w:sz w:val="24"/>
          <w:szCs w:val="24"/>
          <w:lang w:val="en-GB"/>
        </w:rPr>
        <w:t>3D Contrast MID</w:t>
      </w:r>
    </w:p>
    <w:p w14:paraId="4623D5E2" w14:textId="3DB7C351" w:rsidR="00AD668D" w:rsidRDefault="00AD668D" w:rsidP="00461889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Suunnittele </w:t>
      </w:r>
      <w:r w:rsidR="00461889">
        <w:rPr>
          <w:b/>
          <w:sz w:val="24"/>
          <w:szCs w:val="24"/>
        </w:rPr>
        <w:t xml:space="preserve">ainoastaan </w:t>
      </w:r>
      <w:r w:rsidR="002F3502" w:rsidRPr="00461889">
        <w:rPr>
          <w:b/>
          <w:sz w:val="24"/>
          <w:szCs w:val="24"/>
        </w:rPr>
        <w:t xml:space="preserve">3-plane </w:t>
      </w:r>
      <w:r w:rsidRPr="00461889">
        <w:rPr>
          <w:b/>
          <w:sz w:val="24"/>
          <w:szCs w:val="24"/>
        </w:rPr>
        <w:t>Mid</w:t>
      </w:r>
      <w:r w:rsidR="002F3502" w:rsidRPr="00461889">
        <w:rPr>
          <w:b/>
          <w:sz w:val="24"/>
          <w:szCs w:val="24"/>
        </w:rPr>
        <w:t xml:space="preserve"> loc</w:t>
      </w:r>
      <w:r w:rsidRPr="00461889">
        <w:rPr>
          <w:b/>
          <w:sz w:val="24"/>
          <w:szCs w:val="24"/>
        </w:rPr>
        <w:t>:iin</w:t>
      </w:r>
      <w:r w:rsidR="004F773B" w:rsidRPr="00461889">
        <w:rPr>
          <w:b/>
          <w:sz w:val="24"/>
          <w:szCs w:val="24"/>
        </w:rPr>
        <w:t xml:space="preserve"> ax lei</w:t>
      </w:r>
      <w:r w:rsidR="00461889" w:rsidRPr="00461889">
        <w:rPr>
          <w:b/>
          <w:sz w:val="24"/>
          <w:szCs w:val="24"/>
        </w:rPr>
        <w:t>k</w:t>
      </w:r>
      <w:r w:rsidR="004F773B" w:rsidRPr="00461889">
        <w:rPr>
          <w:b/>
          <w:sz w:val="24"/>
          <w:szCs w:val="24"/>
        </w:rPr>
        <w:t>keeseen</w:t>
      </w:r>
      <w:r w:rsidRPr="00461889">
        <w:rPr>
          <w:b/>
          <w:sz w:val="24"/>
          <w:szCs w:val="24"/>
        </w:rPr>
        <w:t xml:space="preserve">, keskipiste tulee </w:t>
      </w:r>
      <w:r w:rsidR="004F773B" w:rsidRPr="00461889">
        <w:rPr>
          <w:b/>
          <w:sz w:val="24"/>
          <w:szCs w:val="24"/>
        </w:rPr>
        <w:t xml:space="preserve">sag ja cor kuvissa </w:t>
      </w:r>
      <w:r w:rsidRPr="00461889">
        <w:rPr>
          <w:b/>
          <w:sz w:val="24"/>
          <w:szCs w:val="24"/>
        </w:rPr>
        <w:t>keltaiseen viivaan</w:t>
      </w:r>
    </w:p>
    <w:p w14:paraId="5D6D4348" w14:textId="0B4B67B1" w:rsidR="003B6695" w:rsidRDefault="003B6695" w:rsidP="003B6695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Ax leikkeessä voit liikutella pakkaa voit myös lisätä slabeja, jos iso potilas</w:t>
      </w:r>
    </w:p>
    <w:p w14:paraId="2421FDE9" w14:textId="47169F79" w:rsidR="00EC43BD" w:rsidRPr="003B6695" w:rsidRDefault="00EC43BD" w:rsidP="003B6695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saverx</w:t>
      </w:r>
    </w:p>
    <w:p w14:paraId="4623D5E3" w14:textId="77777777" w:rsidR="00AD668D" w:rsidRDefault="00AD668D" w:rsidP="00AD668D">
      <w:pPr>
        <w:ind w:left="1080"/>
        <w:rPr>
          <w:b/>
          <w:sz w:val="24"/>
          <w:szCs w:val="24"/>
        </w:rPr>
      </w:pPr>
    </w:p>
    <w:p w14:paraId="4623D5E4" w14:textId="77777777" w:rsidR="00AD668D" w:rsidRDefault="00AD668D" w:rsidP="00AD668D">
      <w:pPr>
        <w:ind w:firstLine="1080"/>
        <w:rPr>
          <w:b/>
          <w:sz w:val="24"/>
          <w:szCs w:val="24"/>
          <w:lang w:val="en-GB"/>
        </w:rPr>
      </w:pPr>
      <w:r w:rsidRPr="0070682E">
        <w:rPr>
          <w:b/>
          <w:sz w:val="24"/>
          <w:szCs w:val="24"/>
          <w:lang w:val="en-GB"/>
        </w:rPr>
        <w:t>3D Contrast BOT</w:t>
      </w:r>
    </w:p>
    <w:p w14:paraId="66D5A8F8" w14:textId="00103DCE" w:rsidR="003B6695" w:rsidRPr="003B6695" w:rsidRDefault="00AD668D" w:rsidP="003B6695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Suunnittele </w:t>
      </w:r>
      <w:r w:rsidR="00461889">
        <w:rPr>
          <w:b/>
          <w:sz w:val="24"/>
          <w:szCs w:val="24"/>
        </w:rPr>
        <w:t xml:space="preserve">ainoastaan </w:t>
      </w:r>
      <w:r w:rsidR="002F3502">
        <w:rPr>
          <w:b/>
          <w:sz w:val="24"/>
          <w:szCs w:val="24"/>
        </w:rPr>
        <w:t>3-plane</w:t>
      </w:r>
      <w:r>
        <w:rPr>
          <w:b/>
          <w:sz w:val="24"/>
          <w:szCs w:val="24"/>
        </w:rPr>
        <w:t xml:space="preserve"> Bot</w:t>
      </w:r>
      <w:r w:rsidR="002F3502">
        <w:rPr>
          <w:b/>
          <w:sz w:val="24"/>
          <w:szCs w:val="24"/>
        </w:rPr>
        <w:t xml:space="preserve"> loc</w:t>
      </w:r>
      <w:r>
        <w:rPr>
          <w:b/>
          <w:sz w:val="24"/>
          <w:szCs w:val="24"/>
        </w:rPr>
        <w:t>:iin</w:t>
      </w:r>
      <w:r w:rsidR="004F773B">
        <w:rPr>
          <w:b/>
          <w:sz w:val="24"/>
          <w:szCs w:val="24"/>
        </w:rPr>
        <w:t xml:space="preserve"> ax leikkeeseen</w:t>
      </w:r>
      <w:r>
        <w:rPr>
          <w:b/>
          <w:sz w:val="24"/>
          <w:szCs w:val="24"/>
        </w:rPr>
        <w:t xml:space="preserve">, keskipiste tulee </w:t>
      </w:r>
      <w:r w:rsidR="004F773B">
        <w:rPr>
          <w:b/>
          <w:sz w:val="24"/>
          <w:szCs w:val="24"/>
        </w:rPr>
        <w:t xml:space="preserve">sag ja cor kuvissa </w:t>
      </w:r>
      <w:r>
        <w:rPr>
          <w:b/>
          <w:sz w:val="24"/>
          <w:szCs w:val="24"/>
        </w:rPr>
        <w:t>keltaiseen viivaan</w:t>
      </w:r>
    </w:p>
    <w:p w14:paraId="1DCB76D8" w14:textId="77777777" w:rsidR="003B6695" w:rsidRDefault="003B6695" w:rsidP="003B6695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Ax leikkeessä voit liikutella pakkaa voit myös lisätä slabeja, jos iso potilas</w:t>
      </w:r>
    </w:p>
    <w:p w14:paraId="49F0B7E7" w14:textId="32CBF5AE" w:rsidR="00EC43BD" w:rsidRPr="003B6695" w:rsidRDefault="00EC43BD" w:rsidP="003B6695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saverx</w:t>
      </w:r>
    </w:p>
    <w:p w14:paraId="4623D5E7" w14:textId="77777777" w:rsidR="00AD668D" w:rsidRDefault="00AD668D" w:rsidP="00EC43BD">
      <w:pPr>
        <w:rPr>
          <w:b/>
          <w:sz w:val="24"/>
          <w:szCs w:val="24"/>
        </w:rPr>
      </w:pPr>
    </w:p>
    <w:p w14:paraId="4623D5E8" w14:textId="3033B191" w:rsidR="00AD668D" w:rsidRDefault="005A6753" w:rsidP="005A6753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Laita 3D angio pakka aktiiviseksi</w:t>
      </w:r>
    </w:p>
    <w:p w14:paraId="4623D5E9" w14:textId="3A91D512" w:rsidR="00AD668D" w:rsidRDefault="00AD668D" w:rsidP="00AD668D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Valitse </w:t>
      </w:r>
      <w:r w:rsidRPr="0070682E">
        <w:rPr>
          <w:b/>
          <w:sz w:val="24"/>
          <w:szCs w:val="24"/>
          <w:highlight w:val="green"/>
        </w:rPr>
        <w:t>Prescan all</w:t>
      </w:r>
      <w:r>
        <w:rPr>
          <w:b/>
          <w:sz w:val="24"/>
          <w:szCs w:val="24"/>
        </w:rPr>
        <w:t>, kone preppaa automaattisesti kaikki</w:t>
      </w:r>
      <w:r w:rsidR="002F3502">
        <w:rPr>
          <w:b/>
          <w:sz w:val="24"/>
          <w:szCs w:val="24"/>
        </w:rPr>
        <w:t xml:space="preserve"> (Mask ja arteria)</w:t>
      </w:r>
    </w:p>
    <w:p w14:paraId="3B6D54D9" w14:textId="3B466D73" w:rsidR="008352B6" w:rsidRDefault="008352B6" w:rsidP="00AD668D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Valitse aktiiviseksi ensimmäinen Mask/1 – </w:t>
      </w:r>
      <w:r w:rsidRPr="008352B6">
        <w:rPr>
          <w:b/>
          <w:sz w:val="24"/>
          <w:szCs w:val="24"/>
          <w:highlight w:val="green"/>
        </w:rPr>
        <w:t>Scan Mask</w:t>
      </w:r>
      <w:r>
        <w:rPr>
          <w:b/>
          <w:sz w:val="24"/>
          <w:szCs w:val="24"/>
        </w:rPr>
        <w:t xml:space="preserve"> ( Top aluetta kuvattae</w:t>
      </w:r>
      <w:r w:rsidR="00D52D41">
        <w:rPr>
          <w:b/>
          <w:sz w:val="24"/>
          <w:szCs w:val="24"/>
        </w:rPr>
        <w:t>ssa tulee hengitysohjeet), tekee</w:t>
      </w:r>
      <w:r>
        <w:rPr>
          <w:b/>
          <w:sz w:val="24"/>
          <w:szCs w:val="24"/>
        </w:rPr>
        <w:t xml:space="preserve"> </w:t>
      </w:r>
      <w:r w:rsidR="00DB51A2">
        <w:rPr>
          <w:b/>
          <w:sz w:val="24"/>
          <w:szCs w:val="24"/>
        </w:rPr>
        <w:t>Mask vaihee</w:t>
      </w:r>
      <w:r w:rsidR="00D52D41">
        <w:rPr>
          <w:b/>
          <w:sz w:val="24"/>
          <w:szCs w:val="24"/>
        </w:rPr>
        <w:t>n kuvat</w:t>
      </w:r>
      <w:r>
        <w:rPr>
          <w:b/>
          <w:sz w:val="24"/>
          <w:szCs w:val="24"/>
        </w:rPr>
        <w:t>.</w:t>
      </w:r>
    </w:p>
    <w:p w14:paraId="72767840" w14:textId="77777777" w:rsidR="008352B6" w:rsidRDefault="008352B6" w:rsidP="00AD668D">
      <w:pPr>
        <w:ind w:left="1080"/>
        <w:rPr>
          <w:b/>
          <w:sz w:val="24"/>
          <w:szCs w:val="24"/>
        </w:rPr>
      </w:pPr>
    </w:p>
    <w:p w14:paraId="1688DC06" w14:textId="77777777" w:rsidR="00CD5120" w:rsidRDefault="00CD5120" w:rsidP="00AD668D">
      <w:pPr>
        <w:ind w:left="1080"/>
        <w:rPr>
          <w:b/>
          <w:sz w:val="24"/>
          <w:szCs w:val="24"/>
        </w:rPr>
      </w:pPr>
    </w:p>
    <w:p w14:paraId="4623D5EC" w14:textId="77777777" w:rsidR="00AD668D" w:rsidRDefault="00AD668D" w:rsidP="00AD668D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Automaattiruiskusta valitaan alaraaja-angio</w:t>
      </w:r>
    </w:p>
    <w:p w14:paraId="4623D5ED" w14:textId="13491C53" w:rsidR="00AD668D" w:rsidRDefault="00AD668D" w:rsidP="00AD668D">
      <w:pPr>
        <w:numPr>
          <w:ilvl w:val="0"/>
          <w:numId w:val="2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varjoaineruiskutu</w:t>
      </w:r>
      <w:r w:rsidR="0068655E">
        <w:rPr>
          <w:b/>
          <w:sz w:val="24"/>
          <w:szCs w:val="24"/>
        </w:rPr>
        <w:t>s kahdessa osassa: varjoaine</w:t>
      </w:r>
      <w:r w:rsidR="00DB0544">
        <w:rPr>
          <w:b/>
          <w:sz w:val="24"/>
          <w:szCs w:val="24"/>
        </w:rPr>
        <w:t xml:space="preserve"> 1. 1,5</w:t>
      </w:r>
      <w:r w:rsidR="009D6A43">
        <w:rPr>
          <w:b/>
          <w:sz w:val="24"/>
          <w:szCs w:val="24"/>
        </w:rPr>
        <w:t>ml/s 1</w:t>
      </w:r>
      <w:r w:rsidR="00DB0544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ml</w:t>
      </w:r>
    </w:p>
    <w:p w14:paraId="4623D5EE" w14:textId="314AADA6" w:rsidR="00AD668D" w:rsidRPr="009D6A43" w:rsidRDefault="0068655E" w:rsidP="00AD668D">
      <w:pPr>
        <w:ind w:left="1304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varjoaine </w:t>
      </w:r>
      <w:r w:rsidR="00DB0544">
        <w:rPr>
          <w:b/>
          <w:sz w:val="24"/>
          <w:szCs w:val="24"/>
          <w:lang w:val="en-US"/>
        </w:rPr>
        <w:t xml:space="preserve">2. 1 </w:t>
      </w:r>
      <w:r w:rsidR="009D6A43" w:rsidRPr="009D6A43">
        <w:rPr>
          <w:b/>
          <w:sz w:val="24"/>
          <w:szCs w:val="24"/>
          <w:lang w:val="en-US"/>
        </w:rPr>
        <w:t xml:space="preserve">ml/s </w:t>
      </w:r>
      <w:r w:rsidR="00DB0544">
        <w:rPr>
          <w:b/>
          <w:sz w:val="24"/>
          <w:szCs w:val="24"/>
          <w:lang w:val="en-US"/>
        </w:rPr>
        <w:t>5 ml, Nacl 2,5ml/s 25</w:t>
      </w:r>
      <w:r w:rsidR="00AD668D" w:rsidRPr="009D6A43">
        <w:rPr>
          <w:b/>
          <w:sz w:val="24"/>
          <w:szCs w:val="24"/>
          <w:lang w:val="en-US"/>
        </w:rPr>
        <w:t>ml</w:t>
      </w:r>
    </w:p>
    <w:p w14:paraId="4623D5EF" w14:textId="77777777" w:rsidR="00AD668D" w:rsidRDefault="00AD668D" w:rsidP="00AD668D">
      <w:pPr>
        <w:numPr>
          <w:ilvl w:val="0"/>
          <w:numId w:val="22"/>
        </w:numPr>
        <w:rPr>
          <w:b/>
          <w:sz w:val="24"/>
          <w:szCs w:val="24"/>
        </w:rPr>
      </w:pPr>
      <w:r w:rsidRPr="00D301B3">
        <w:rPr>
          <w:b/>
          <w:sz w:val="24"/>
          <w:szCs w:val="24"/>
        </w:rPr>
        <w:t>toinen varjoaineruiskutus lähtee automaattisesti ensimmäisen perään</w:t>
      </w:r>
    </w:p>
    <w:p w14:paraId="73FEA0D7" w14:textId="77777777" w:rsidR="008352B6" w:rsidRDefault="008352B6" w:rsidP="008352B6">
      <w:pPr>
        <w:rPr>
          <w:b/>
          <w:sz w:val="24"/>
          <w:szCs w:val="24"/>
        </w:rPr>
      </w:pPr>
    </w:p>
    <w:p w14:paraId="0A6D4FC5" w14:textId="77777777" w:rsidR="008352B6" w:rsidRDefault="008352B6" w:rsidP="008352B6">
      <w:pPr>
        <w:rPr>
          <w:b/>
          <w:sz w:val="24"/>
          <w:szCs w:val="24"/>
        </w:rPr>
      </w:pPr>
    </w:p>
    <w:p w14:paraId="1E99EF31" w14:textId="56748942" w:rsidR="008352B6" w:rsidRDefault="008352B6" w:rsidP="008352B6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Valitse aktiiviseksi ensimmäinen </w:t>
      </w:r>
      <w:r w:rsidRPr="00CF5BAB">
        <w:rPr>
          <w:b/>
          <w:sz w:val="24"/>
          <w:szCs w:val="24"/>
          <w:highlight w:val="green"/>
        </w:rPr>
        <w:t>arteria/1</w:t>
      </w:r>
    </w:p>
    <w:p w14:paraId="1A4184DF" w14:textId="77777777" w:rsidR="00EA5D75" w:rsidRPr="00D301B3" w:rsidRDefault="00EA5D75" w:rsidP="00EA5D75">
      <w:pPr>
        <w:ind w:left="1440"/>
        <w:rPr>
          <w:b/>
          <w:sz w:val="24"/>
          <w:szCs w:val="24"/>
        </w:rPr>
      </w:pPr>
    </w:p>
    <w:p w14:paraId="4623D5F0" w14:textId="77777777" w:rsidR="00AD668D" w:rsidRDefault="00AD668D" w:rsidP="00AD668D">
      <w:pPr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Valitse </w:t>
      </w:r>
      <w:r w:rsidRPr="0070682E">
        <w:rPr>
          <w:b/>
          <w:sz w:val="24"/>
          <w:szCs w:val="24"/>
          <w:highlight w:val="green"/>
        </w:rPr>
        <w:t>Scan A/V</w:t>
      </w:r>
    </w:p>
    <w:p w14:paraId="4623D5F1" w14:textId="77777777" w:rsidR="00AD668D" w:rsidRDefault="00AD668D" w:rsidP="00AD668D">
      <w:pPr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Aukeaa Fluoro trigger ikkuna</w:t>
      </w:r>
    </w:p>
    <w:p w14:paraId="2C8FEA9A" w14:textId="77777777" w:rsidR="00287B76" w:rsidRDefault="00287B76" w:rsidP="00287B76">
      <w:pPr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Laita draw line sagittaalikuvaan saadaksesi coronaalisuunnan kuvan</w:t>
      </w:r>
    </w:p>
    <w:p w14:paraId="42AF7D7F" w14:textId="21EC9AF3" w:rsidR="00CD5120" w:rsidRDefault="00CD5120" w:rsidP="00516CA6">
      <w:pPr>
        <w:rPr>
          <w:b/>
          <w:sz w:val="24"/>
          <w:szCs w:val="24"/>
        </w:rPr>
      </w:pPr>
    </w:p>
    <w:p w14:paraId="3DDD3B94" w14:textId="0A1FC2E2" w:rsidR="00CD5120" w:rsidRDefault="003B6695" w:rsidP="00AD668D">
      <w:pPr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vedä </w:t>
      </w:r>
      <w:r w:rsidR="00CD5120">
        <w:rPr>
          <w:b/>
          <w:sz w:val="24"/>
          <w:szCs w:val="24"/>
        </w:rPr>
        <w:t>slice thickness suurimmalle</w:t>
      </w:r>
    </w:p>
    <w:p w14:paraId="47FC873E" w14:textId="77777777" w:rsidR="00CD5120" w:rsidRPr="00CD5120" w:rsidRDefault="00CD5120" w:rsidP="00CD5120"/>
    <w:p w14:paraId="0954D3EF" w14:textId="3C8E617C" w:rsidR="0084195D" w:rsidRDefault="0084195D" w:rsidP="00CD512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D9498" wp14:editId="2D0C7580">
                <wp:simplePos x="0" y="0"/>
                <wp:positionH relativeFrom="column">
                  <wp:posOffset>203835</wp:posOffset>
                </wp:positionH>
                <wp:positionV relativeFrom="paragraph">
                  <wp:posOffset>1320165</wp:posOffset>
                </wp:positionV>
                <wp:extent cx="2438400" cy="314325"/>
                <wp:effectExtent l="0" t="0" r="19050" b="28575"/>
                <wp:wrapNone/>
                <wp:docPr id="13" name="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8A660" id="Suorakulmio 13" o:spid="_x0000_s1026" style="position:absolute;margin-left:16.05pt;margin-top:103.95pt;width:192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" filled="f" strokecolor="red" strokeweight="1pt"/>
            </w:pict>
          </mc:Fallback>
        </mc:AlternateContent>
      </w:r>
      <w:r w:rsidRPr="00CD5120">
        <w:rPr>
          <w:noProof/>
        </w:rPr>
        <w:drawing>
          <wp:inline distT="0" distB="0" distL="0" distR="0" wp14:anchorId="75755C5B" wp14:editId="31909952">
            <wp:extent cx="3752850" cy="209550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251" b="29261"/>
                    <a:stretch/>
                  </pic:blipFill>
                  <pic:spPr bwMode="auto">
                    <a:xfrm>
                      <a:off x="0" y="0"/>
                      <a:ext cx="3759875" cy="20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3CD6" w14:textId="327F215D" w:rsidR="0084195D" w:rsidRDefault="0084195D" w:rsidP="002F3502">
      <w:pPr>
        <w:rPr>
          <w:b/>
          <w:sz w:val="24"/>
          <w:szCs w:val="24"/>
        </w:rPr>
      </w:pPr>
    </w:p>
    <w:p w14:paraId="51C18D58" w14:textId="77777777" w:rsidR="00CD5120" w:rsidRDefault="00CD5120" w:rsidP="002F3502">
      <w:pPr>
        <w:rPr>
          <w:b/>
          <w:sz w:val="24"/>
          <w:szCs w:val="24"/>
        </w:rPr>
      </w:pPr>
    </w:p>
    <w:p w14:paraId="6F23EE9B" w14:textId="77777777" w:rsidR="00CD5120" w:rsidRDefault="00CD5120" w:rsidP="002F3502">
      <w:pPr>
        <w:rPr>
          <w:b/>
          <w:sz w:val="24"/>
          <w:szCs w:val="24"/>
        </w:rPr>
      </w:pPr>
    </w:p>
    <w:p w14:paraId="5085B455" w14:textId="77777777" w:rsidR="00CD5120" w:rsidRDefault="00CD5120" w:rsidP="002F3502">
      <w:pPr>
        <w:rPr>
          <w:b/>
          <w:sz w:val="24"/>
          <w:szCs w:val="24"/>
        </w:rPr>
      </w:pPr>
    </w:p>
    <w:p w14:paraId="1104F7C7" w14:textId="27DFBF6B" w:rsidR="00CD5120" w:rsidRDefault="00CD5120" w:rsidP="002F3502">
      <w:pPr>
        <w:rPr>
          <w:b/>
          <w:sz w:val="24"/>
          <w:szCs w:val="24"/>
        </w:rPr>
      </w:pPr>
    </w:p>
    <w:p w14:paraId="06A24305" w14:textId="77777777" w:rsidR="00CD5120" w:rsidRDefault="00CD5120" w:rsidP="002F3502">
      <w:pPr>
        <w:rPr>
          <w:b/>
          <w:sz w:val="24"/>
          <w:szCs w:val="24"/>
        </w:rPr>
      </w:pPr>
    </w:p>
    <w:p w14:paraId="3E11C6F6" w14:textId="77777777" w:rsidR="00455E13" w:rsidRDefault="00455E13" w:rsidP="002F3502">
      <w:pPr>
        <w:rPr>
          <w:b/>
          <w:sz w:val="24"/>
          <w:szCs w:val="24"/>
        </w:rPr>
      </w:pPr>
    </w:p>
    <w:p w14:paraId="31EF7A88" w14:textId="77777777" w:rsidR="00287B76" w:rsidRDefault="00287B76" w:rsidP="00287B76">
      <w:pPr>
        <w:rPr>
          <w:b/>
          <w:sz w:val="24"/>
          <w:szCs w:val="24"/>
        </w:rPr>
      </w:pPr>
      <w:r>
        <w:rPr>
          <w:b/>
          <w:sz w:val="24"/>
          <w:szCs w:val="24"/>
        </w:rPr>
        <w:t>HUOM! Jos tuntuu, että aortta ei näy kunnolla, voit valita sag/cor suunnan, laita draw line aortan kohdalle ja oranssi go (kuten kaulasuonissa). Voit käyttää ax kuvaa, kuten vatsan fluorosarjassa.</w:t>
      </w:r>
    </w:p>
    <w:p w14:paraId="19F1D35C" w14:textId="77777777" w:rsidR="00CD5120" w:rsidRDefault="00CD5120" w:rsidP="002F3502">
      <w:pPr>
        <w:rPr>
          <w:b/>
          <w:sz w:val="24"/>
          <w:szCs w:val="24"/>
        </w:rPr>
      </w:pPr>
    </w:p>
    <w:p w14:paraId="630DDA1C" w14:textId="5A15615F" w:rsidR="00CD5120" w:rsidRDefault="00CD5120" w:rsidP="002F3502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 w:rsidRPr="00CD5120">
        <w:rPr>
          <w:b/>
          <w:sz w:val="24"/>
          <w:szCs w:val="24"/>
        </w:rPr>
        <w:t>valitaan subtractio täppä</w:t>
      </w:r>
      <w:r>
        <w:rPr>
          <w:b/>
          <w:sz w:val="24"/>
          <w:szCs w:val="24"/>
        </w:rPr>
        <w:t xml:space="preserve"> ( 1 )</w:t>
      </w:r>
    </w:p>
    <w:p w14:paraId="73BE24EC" w14:textId="4A2FDB12" w:rsidR="00455E13" w:rsidRDefault="00455E13" w:rsidP="002F3502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>
        <w:rPr>
          <w:b/>
          <w:sz w:val="24"/>
          <w:szCs w:val="24"/>
        </w:rPr>
        <w:t>laitetaan varjoaine ja odotetaan kunnes aortta on kunnolla valkea</w:t>
      </w:r>
      <w:r w:rsidR="005A6753">
        <w:rPr>
          <w:b/>
          <w:sz w:val="24"/>
          <w:szCs w:val="24"/>
        </w:rPr>
        <w:t xml:space="preserve"> (ei ole kiirettä)</w:t>
      </w:r>
    </w:p>
    <w:p w14:paraId="6681F8A4" w14:textId="63D17360" w:rsidR="00455E13" w:rsidRPr="00CD5120" w:rsidRDefault="00455E13" w:rsidP="002F3502">
      <w:pPr>
        <w:pStyle w:val="Luettelokappale"/>
        <w:numPr>
          <w:ilvl w:val="0"/>
          <w:numId w:val="30"/>
        </w:numPr>
        <w:ind w:left="1701"/>
        <w:rPr>
          <w:b/>
          <w:sz w:val="24"/>
          <w:szCs w:val="24"/>
        </w:rPr>
      </w:pPr>
      <w:r>
        <w:rPr>
          <w:b/>
          <w:sz w:val="24"/>
          <w:szCs w:val="24"/>
        </w:rPr>
        <w:t>kuvaus käyntiin Go 3D ( 2 )</w:t>
      </w:r>
    </w:p>
    <w:p w14:paraId="1EC76008" w14:textId="77777777" w:rsidR="00CD5120" w:rsidRDefault="00CD5120" w:rsidP="002F3502">
      <w:pPr>
        <w:rPr>
          <w:b/>
          <w:sz w:val="24"/>
          <w:szCs w:val="24"/>
        </w:rPr>
      </w:pPr>
    </w:p>
    <w:p w14:paraId="280B8E70" w14:textId="28940021" w:rsidR="0084195D" w:rsidRDefault="00455E13" w:rsidP="002F350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EF2F8A" wp14:editId="33231460">
                <wp:simplePos x="0" y="0"/>
                <wp:positionH relativeFrom="column">
                  <wp:posOffset>2642235</wp:posOffset>
                </wp:positionH>
                <wp:positionV relativeFrom="paragraph">
                  <wp:posOffset>2724785</wp:posOffset>
                </wp:positionV>
                <wp:extent cx="866775" cy="628650"/>
                <wp:effectExtent l="0" t="0" r="28575" b="19050"/>
                <wp:wrapNone/>
                <wp:docPr id="24" name="Suorakulmi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28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31779" id="Suorakulmio 24" o:spid="_x0000_s1026" style="position:absolute;margin-left:208.05pt;margin-top:214.55pt;width:68.25pt;height:4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" filled="f" strokecolor="red" strokeweight="1pt"/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A77291" wp14:editId="4A7B5683">
                <wp:simplePos x="0" y="0"/>
                <wp:positionH relativeFrom="column">
                  <wp:posOffset>2642235</wp:posOffset>
                </wp:positionH>
                <wp:positionV relativeFrom="paragraph">
                  <wp:posOffset>4509136</wp:posOffset>
                </wp:positionV>
                <wp:extent cx="866775" cy="304800"/>
                <wp:effectExtent l="0" t="0" r="28575" b="19050"/>
                <wp:wrapNone/>
                <wp:docPr id="23" name="Suorakulmi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42A2D" id="Suorakulmio 23" o:spid="_x0000_s1026" style="position:absolute;margin-left:208.05pt;margin-top:355.05pt;width:68.25pt;height:2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" filled="f" strokecolor="red" strokeweight="1pt"/>
            </w:pict>
          </mc:Fallback>
        </mc:AlternateContent>
      </w:r>
      <w:r w:rsidR="00CD5120">
        <w:rPr>
          <w:b/>
          <w:noProof/>
          <w:sz w:val="24"/>
          <w:szCs w:val="24"/>
        </w:rPr>
        <w:drawing>
          <wp:inline distT="0" distB="0" distL="0" distR="0" wp14:anchorId="43ACC74E" wp14:editId="237277F5">
            <wp:extent cx="3505200" cy="4942114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294" b="3620"/>
                    <a:stretch/>
                  </pic:blipFill>
                  <pic:spPr bwMode="auto">
                    <a:xfrm>
                      <a:off x="0" y="0"/>
                      <a:ext cx="3507307" cy="49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D7DED" w14:textId="77777777" w:rsidR="004F773B" w:rsidRDefault="004F773B" w:rsidP="007F1B00">
      <w:pPr>
        <w:ind w:left="2025"/>
        <w:rPr>
          <w:b/>
          <w:sz w:val="24"/>
          <w:szCs w:val="24"/>
        </w:rPr>
      </w:pPr>
    </w:p>
    <w:p w14:paraId="4623D5F4" w14:textId="73622384" w:rsidR="00DF2F76" w:rsidRPr="004F773B" w:rsidRDefault="004F773B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  <w:r>
        <w:rPr>
          <w:lang w:val="fi-FI"/>
        </w:rPr>
        <w:t>TARVITTAESSA:</w:t>
      </w:r>
    </w:p>
    <w:p w14:paraId="4623D5F5" w14:textId="77777777" w:rsidR="005964D8" w:rsidRDefault="005964D8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2F9A1505" w14:textId="77777777" w:rsidR="004F773B" w:rsidRDefault="004F773B" w:rsidP="004F773B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Bot Tof Loc</w:t>
      </w:r>
    </w:p>
    <w:p w14:paraId="45252BF8" w14:textId="77777777" w:rsidR="004F773B" w:rsidRDefault="004F773B" w:rsidP="004F773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Suunnitellaan Bot loc:iin, niin, että leikkeet kattaa koko alueen</w:t>
      </w:r>
    </w:p>
    <w:p w14:paraId="3E14AA0D" w14:textId="77777777" w:rsidR="004F773B" w:rsidRDefault="004F773B" w:rsidP="004F773B">
      <w:pPr>
        <w:rPr>
          <w:b/>
          <w:sz w:val="24"/>
          <w:szCs w:val="24"/>
        </w:rPr>
      </w:pPr>
    </w:p>
    <w:p w14:paraId="39CC9036" w14:textId="77777777" w:rsidR="004F773B" w:rsidRDefault="004F773B" w:rsidP="004F773B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Mid Tof Loc</w:t>
      </w:r>
    </w:p>
    <w:p w14:paraId="77C53923" w14:textId="77777777" w:rsidR="004F773B" w:rsidRDefault="004F773B" w:rsidP="004F773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Suunnitellaan Mid loc:iin, niin, että leikkeet kattaa koko alueen</w:t>
      </w:r>
    </w:p>
    <w:p w14:paraId="642DE587" w14:textId="77777777" w:rsidR="004F773B" w:rsidRDefault="004F773B" w:rsidP="004F773B">
      <w:pPr>
        <w:rPr>
          <w:b/>
          <w:sz w:val="24"/>
          <w:szCs w:val="24"/>
        </w:rPr>
      </w:pPr>
    </w:p>
    <w:p w14:paraId="4FCB68F3" w14:textId="77777777" w:rsidR="004F773B" w:rsidRDefault="004F773B" w:rsidP="004F773B">
      <w:pPr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Top Tof Loc</w:t>
      </w:r>
    </w:p>
    <w:p w14:paraId="49860440" w14:textId="77777777" w:rsidR="004F773B" w:rsidRDefault="004F773B" w:rsidP="004F773B">
      <w:pPr>
        <w:numPr>
          <w:ilvl w:val="0"/>
          <w:numId w:val="2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Suunnitellaan Top loc:iin, niin, että leikkeet kattaa koko alueen</w:t>
      </w:r>
    </w:p>
    <w:p w14:paraId="2B2318C3" w14:textId="77777777" w:rsidR="00A21682" w:rsidRDefault="00A21682" w:rsidP="00A21682">
      <w:pPr>
        <w:rPr>
          <w:b/>
          <w:sz w:val="24"/>
          <w:szCs w:val="24"/>
        </w:rPr>
      </w:pPr>
    </w:p>
    <w:p w14:paraId="551AE3FC" w14:textId="77777777" w:rsidR="00A21682" w:rsidRDefault="00A21682" w:rsidP="00A21682">
      <w:pPr>
        <w:rPr>
          <w:b/>
          <w:sz w:val="24"/>
          <w:szCs w:val="24"/>
        </w:rPr>
      </w:pPr>
    </w:p>
    <w:p w14:paraId="03A91297" w14:textId="77777777" w:rsidR="00A21682" w:rsidRDefault="00A21682" w:rsidP="00A21682">
      <w:pPr>
        <w:rPr>
          <w:b/>
          <w:sz w:val="24"/>
          <w:szCs w:val="24"/>
        </w:rPr>
      </w:pPr>
    </w:p>
    <w:p w14:paraId="3C9709E4" w14:textId="77777777" w:rsidR="00645624" w:rsidRDefault="00645624" w:rsidP="00A21682">
      <w:pPr>
        <w:rPr>
          <w:b/>
          <w:sz w:val="24"/>
          <w:szCs w:val="24"/>
        </w:rPr>
      </w:pPr>
    </w:p>
    <w:p w14:paraId="09634CD1" w14:textId="77777777" w:rsidR="00645624" w:rsidRDefault="00645624" w:rsidP="00A21682">
      <w:pPr>
        <w:rPr>
          <w:b/>
          <w:sz w:val="24"/>
          <w:szCs w:val="24"/>
        </w:rPr>
      </w:pPr>
    </w:p>
    <w:p w14:paraId="4186B15D" w14:textId="2ACE9CD8" w:rsidR="00645624" w:rsidRDefault="00C55F4A" w:rsidP="00A21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LOPETA TUTKIMUS ENNEN KUIN ALAT TEKEMÄÄN SUBTRACTIOITA JA PASTINGIA</w:t>
      </w:r>
      <w:r w:rsidR="00222F66">
        <w:rPr>
          <w:b/>
          <w:sz w:val="28"/>
          <w:szCs w:val="28"/>
        </w:rPr>
        <w:t>. TARKISTA, ETTÄ ROSKAKORI ON TYHJÄ</w:t>
      </w:r>
    </w:p>
    <w:p w14:paraId="5363DC84" w14:textId="4945E79D" w:rsidR="00DC7B96" w:rsidRPr="00C55F4A" w:rsidRDefault="00DC7B96" w:rsidP="00A21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(jos pasting ei heti onnistu, odota jonkun aikaa sillä voi olla, että tekee taustalla vielä jotain)</w:t>
      </w:r>
    </w:p>
    <w:p w14:paraId="355DDA27" w14:textId="77777777" w:rsidR="004F773B" w:rsidRDefault="004F773B" w:rsidP="004F773B">
      <w:pPr>
        <w:rPr>
          <w:b/>
          <w:sz w:val="24"/>
          <w:szCs w:val="24"/>
        </w:rPr>
      </w:pPr>
    </w:p>
    <w:p w14:paraId="4623D5F6" w14:textId="77777777" w:rsidR="00CB1C71" w:rsidRDefault="00CB1C71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0812F8A9" w14:textId="7A51B778" w:rsidR="0013630E" w:rsidRPr="002004B1" w:rsidRDefault="0013630E" w:rsidP="0075597D">
      <w:pPr>
        <w:pStyle w:val="sekvenssit"/>
        <w:numPr>
          <w:ilvl w:val="0"/>
          <w:numId w:val="0"/>
        </w:numPr>
        <w:ind w:left="1050"/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>TEE SUBTRACTIOT JA PASTING J</w:t>
      </w:r>
      <w:r w:rsidR="00F1625D" w:rsidRPr="002004B1">
        <w:rPr>
          <w:sz w:val="28"/>
          <w:szCs w:val="28"/>
          <w:lang w:val="fi-FI"/>
        </w:rPr>
        <w:t>Ä</w:t>
      </w:r>
      <w:r w:rsidRPr="002004B1">
        <w:rPr>
          <w:sz w:val="28"/>
          <w:szCs w:val="28"/>
          <w:lang w:val="fi-FI"/>
        </w:rPr>
        <w:t>LKIKÄTEEN:</w:t>
      </w:r>
    </w:p>
    <w:p w14:paraId="5ADA29E2" w14:textId="77777777" w:rsidR="0013630E" w:rsidRPr="002004B1" w:rsidRDefault="0013630E" w:rsidP="0075597D">
      <w:pPr>
        <w:pStyle w:val="sekvenssit"/>
        <w:numPr>
          <w:ilvl w:val="0"/>
          <w:numId w:val="0"/>
        </w:numPr>
        <w:ind w:left="1050"/>
        <w:rPr>
          <w:sz w:val="28"/>
          <w:szCs w:val="28"/>
          <w:lang w:val="fi-FI"/>
        </w:rPr>
      </w:pPr>
    </w:p>
    <w:p w14:paraId="69B13AE4" w14:textId="4F2D1BC3" w:rsidR="0013630E" w:rsidRPr="002004B1" w:rsidRDefault="0013630E" w:rsidP="00645624">
      <w:pPr>
        <w:rPr>
          <w:sz w:val="28"/>
          <w:szCs w:val="28"/>
        </w:rPr>
      </w:pPr>
      <w:r w:rsidRPr="002004B1">
        <w:rPr>
          <w:sz w:val="28"/>
          <w:szCs w:val="28"/>
        </w:rPr>
        <w:t>Subtractio:</w:t>
      </w:r>
    </w:p>
    <w:p w14:paraId="108EE701" w14:textId="55234AF3" w:rsidR="0013630E" w:rsidRDefault="0013630E" w:rsidP="0013630E">
      <w:pPr>
        <w:pStyle w:val="sekvenssit"/>
        <w:numPr>
          <w:ilvl w:val="0"/>
          <w:numId w:val="20"/>
        </w:numPr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>Mene add/sub</w:t>
      </w:r>
    </w:p>
    <w:p w14:paraId="61A9AB03" w14:textId="538B666A" w:rsidR="002004B1" w:rsidRPr="002004B1" w:rsidRDefault="002004B1" w:rsidP="0013630E">
      <w:pPr>
        <w:pStyle w:val="sekvenssit"/>
        <w:numPr>
          <w:ilvl w:val="0"/>
          <w:numId w:val="20"/>
        </w:numPr>
        <w:rPr>
          <w:sz w:val="28"/>
          <w:szCs w:val="28"/>
          <w:lang w:val="fi-FI"/>
        </w:rPr>
      </w:pPr>
      <w:r>
        <w:rPr>
          <w:sz w:val="28"/>
          <w:szCs w:val="28"/>
          <w:lang w:val="fi-FI"/>
        </w:rPr>
        <w:t>Valitse vasemmalla olevasta valikosta</w:t>
      </w:r>
      <w:r w:rsidR="005A6753">
        <w:rPr>
          <w:sz w:val="28"/>
          <w:szCs w:val="28"/>
          <w:lang w:val="fi-FI"/>
        </w:rPr>
        <w:t xml:space="preserve"> </w:t>
      </w:r>
      <w:r w:rsidRPr="002004B1">
        <w:rPr>
          <w:sz w:val="28"/>
          <w:szCs w:val="28"/>
          <w:highlight w:val="green"/>
          <w:lang w:val="fi-FI"/>
        </w:rPr>
        <w:t>arteria</w:t>
      </w:r>
      <w:r>
        <w:rPr>
          <w:sz w:val="28"/>
          <w:szCs w:val="28"/>
          <w:lang w:val="fi-FI"/>
        </w:rPr>
        <w:t xml:space="preserve"> vaiheen kuva- klikkaa (</w:t>
      </w:r>
      <w:r w:rsidR="00CF5BAB">
        <w:rPr>
          <w:sz w:val="28"/>
          <w:szCs w:val="28"/>
          <w:lang w:val="fi-FI"/>
        </w:rPr>
        <w:t>arteria 1</w:t>
      </w:r>
      <w:r>
        <w:rPr>
          <w:sz w:val="28"/>
          <w:szCs w:val="28"/>
          <w:lang w:val="fi-FI"/>
        </w:rPr>
        <w:t>) SELECT SET</w:t>
      </w:r>
    </w:p>
    <w:p w14:paraId="674F028B" w14:textId="77777777" w:rsidR="00645624" w:rsidRDefault="00645624" w:rsidP="00645624">
      <w:pPr>
        <w:pStyle w:val="sekvenssit"/>
        <w:numPr>
          <w:ilvl w:val="0"/>
          <w:numId w:val="0"/>
        </w:numPr>
        <w:ind w:left="1050" w:hanging="360"/>
        <w:rPr>
          <w:lang w:val="fi-FI"/>
        </w:rPr>
      </w:pPr>
    </w:p>
    <w:p w14:paraId="1D8FE790" w14:textId="6AD43ACE" w:rsidR="00645624" w:rsidRDefault="000F43BB" w:rsidP="00645624">
      <w:pPr>
        <w:pStyle w:val="sekvenssit"/>
        <w:numPr>
          <w:ilvl w:val="0"/>
          <w:numId w:val="0"/>
        </w:numPr>
        <w:ind w:left="1050" w:hanging="360"/>
        <w:rPr>
          <w:lang w:val="fi-FI"/>
        </w:rPr>
      </w:pPr>
      <w:r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19D93B" wp14:editId="7B290C85">
                <wp:simplePos x="0" y="0"/>
                <wp:positionH relativeFrom="column">
                  <wp:posOffset>2718435</wp:posOffset>
                </wp:positionH>
                <wp:positionV relativeFrom="paragraph">
                  <wp:posOffset>485140</wp:posOffset>
                </wp:positionV>
                <wp:extent cx="1828800" cy="219075"/>
                <wp:effectExtent l="0" t="0" r="19050" b="28575"/>
                <wp:wrapNone/>
                <wp:docPr id="299" name="Suorakulmi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130B1" id="Suorakulmio 299" o:spid="_x0000_s1026" style="position:absolute;margin-left:214.05pt;margin-top:38.2pt;width:2in;height:1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" filled="f" strokecolor="red" strokeweight="1pt"/>
            </w:pict>
          </mc:Fallback>
        </mc:AlternateContent>
      </w:r>
      <w:r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26802C" wp14:editId="65823612">
                <wp:simplePos x="0" y="0"/>
                <wp:positionH relativeFrom="column">
                  <wp:posOffset>1403985</wp:posOffset>
                </wp:positionH>
                <wp:positionV relativeFrom="paragraph">
                  <wp:posOffset>113665</wp:posOffset>
                </wp:positionV>
                <wp:extent cx="685800" cy="266700"/>
                <wp:effectExtent l="0" t="0" r="19050" b="19050"/>
                <wp:wrapNone/>
                <wp:docPr id="298" name="Suorakulmi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5ABE3" id="Suorakulmio 298" o:spid="_x0000_s1026" style="position:absolute;margin-left:110.55pt;margin-top:8.95pt;width:54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" filled="f" strokecolor="red" strokeweight="1pt"/>
            </w:pict>
          </mc:Fallback>
        </mc:AlternateContent>
      </w:r>
      <w:r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242119" wp14:editId="5F2F0BE1">
                <wp:simplePos x="0" y="0"/>
                <wp:positionH relativeFrom="column">
                  <wp:posOffset>441960</wp:posOffset>
                </wp:positionH>
                <wp:positionV relativeFrom="paragraph">
                  <wp:posOffset>113665</wp:posOffset>
                </wp:positionV>
                <wp:extent cx="742950" cy="323850"/>
                <wp:effectExtent l="0" t="0" r="19050" b="19050"/>
                <wp:wrapNone/>
                <wp:docPr id="297" name="Suorakulmi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9E2A" id="Suorakulmio 297" o:spid="_x0000_s1026" style="position:absolute;margin-left:34.8pt;margin-top:8.95pt;width:58.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" filled="f" strokecolor="red" strokeweight="1pt"/>
            </w:pict>
          </mc:Fallback>
        </mc:AlternateContent>
      </w:r>
      <w:r w:rsidR="009F63F9"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2209DE" wp14:editId="0218F7AD">
                <wp:simplePos x="0" y="0"/>
                <wp:positionH relativeFrom="column">
                  <wp:posOffset>2718435</wp:posOffset>
                </wp:positionH>
                <wp:positionV relativeFrom="paragraph">
                  <wp:posOffset>485141</wp:posOffset>
                </wp:positionV>
                <wp:extent cx="1828800" cy="209550"/>
                <wp:effectExtent l="0" t="0" r="19050" b="19050"/>
                <wp:wrapNone/>
                <wp:docPr id="294" name="Suorakulmi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1C0BD" id="Suorakulmio 294" o:spid="_x0000_s1026" style="position:absolute;margin-left:214.05pt;margin-top:38.2pt;width:2in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" filled="f" strokecolor="black [3213]" strokeweight="1pt"/>
            </w:pict>
          </mc:Fallback>
        </mc:AlternateContent>
      </w:r>
      <w:r w:rsidR="00626CD4"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A5FF91" wp14:editId="60F77584">
                <wp:simplePos x="0" y="0"/>
                <wp:positionH relativeFrom="column">
                  <wp:posOffset>2089785</wp:posOffset>
                </wp:positionH>
                <wp:positionV relativeFrom="paragraph">
                  <wp:posOffset>894715</wp:posOffset>
                </wp:positionV>
                <wp:extent cx="828675" cy="219075"/>
                <wp:effectExtent l="0" t="0" r="28575" b="28575"/>
                <wp:wrapNone/>
                <wp:docPr id="293" name="Suorakulmi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CDD4" id="Suorakulmio 293" o:spid="_x0000_s1026" style="position:absolute;margin-left:164.55pt;margin-top:70.45pt;width:65.2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" filled="f" strokecolor="red" strokeweight="1pt"/>
            </w:pict>
          </mc:Fallback>
        </mc:AlternateContent>
      </w:r>
      <w:r w:rsidR="00626CD4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930373" wp14:editId="6F7EE687">
                <wp:simplePos x="0" y="0"/>
                <wp:positionH relativeFrom="column">
                  <wp:posOffset>2146300</wp:posOffset>
                </wp:positionH>
                <wp:positionV relativeFrom="paragraph">
                  <wp:posOffset>894715</wp:posOffset>
                </wp:positionV>
                <wp:extent cx="733425" cy="219075"/>
                <wp:effectExtent l="0" t="0" r="28575" b="28575"/>
                <wp:wrapNone/>
                <wp:docPr id="292" name="Suorakulmi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DD831" id="Suorakulmio 292" o:spid="_x0000_s1026" style="position:absolute;margin-left:169pt;margin-top:70.45pt;width:57.75pt;height:17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" filled="f" strokecolor="black [3213]" strokeweight="1pt"/>
            </w:pict>
          </mc:Fallback>
        </mc:AlternateContent>
      </w:r>
      <w:r w:rsidR="005A6753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1CF99D" wp14:editId="4BE09FE1">
                <wp:simplePos x="0" y="0"/>
                <wp:positionH relativeFrom="column">
                  <wp:posOffset>1432560</wp:posOffset>
                </wp:positionH>
                <wp:positionV relativeFrom="paragraph">
                  <wp:posOffset>170815</wp:posOffset>
                </wp:positionV>
                <wp:extent cx="657225" cy="142875"/>
                <wp:effectExtent l="0" t="0" r="28575" b="28575"/>
                <wp:wrapNone/>
                <wp:docPr id="291" name="Suorakulmi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C78BF" id="Suorakulmio 291" o:spid="_x0000_s1026" style="position:absolute;margin-left:112.8pt;margin-top:13.45pt;width:51.75pt;height:1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" filled="f" strokecolor="black [3213]" strokeweight="1pt"/>
            </w:pict>
          </mc:Fallback>
        </mc:AlternateContent>
      </w:r>
      <w:r w:rsidR="005A6753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56C0DA" wp14:editId="62DD4B1F">
                <wp:simplePos x="0" y="0"/>
                <wp:positionH relativeFrom="column">
                  <wp:posOffset>441960</wp:posOffset>
                </wp:positionH>
                <wp:positionV relativeFrom="paragraph">
                  <wp:posOffset>170815</wp:posOffset>
                </wp:positionV>
                <wp:extent cx="695325" cy="142875"/>
                <wp:effectExtent l="0" t="0" r="28575" b="28575"/>
                <wp:wrapNone/>
                <wp:docPr id="290" name="Suorakulmi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D75FF" id="Suorakulmio 290" o:spid="_x0000_s1026" style="position:absolute;margin-left:34.8pt;margin-top:13.45pt;width:54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" filled="f" strokecolor="black [3213]" strokeweight="1pt"/>
            </w:pict>
          </mc:Fallback>
        </mc:AlternateContent>
      </w:r>
      <w:r w:rsidR="00645624" w:rsidRPr="00626CD4">
        <w:rPr>
          <w:noProof/>
          <w:highlight w:val="red"/>
          <w:lang w:val="fi-FI"/>
        </w:rPr>
        <w:drawing>
          <wp:inline distT="0" distB="0" distL="0" distR="0" wp14:anchorId="05DE2023" wp14:editId="6AE0D098">
            <wp:extent cx="4619048" cy="1790476"/>
            <wp:effectExtent l="0" t="0" r="0" b="635"/>
            <wp:docPr id="288" name="Kuv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3FD4" w14:textId="77777777" w:rsidR="00645624" w:rsidRDefault="00645624" w:rsidP="00645624">
      <w:pPr>
        <w:pStyle w:val="sekvenssit"/>
        <w:numPr>
          <w:ilvl w:val="0"/>
          <w:numId w:val="0"/>
        </w:numPr>
        <w:ind w:left="1050" w:hanging="360"/>
        <w:rPr>
          <w:lang w:val="fi-FI"/>
        </w:rPr>
      </w:pPr>
    </w:p>
    <w:p w14:paraId="4D988873" w14:textId="6359A22F" w:rsidR="00645624" w:rsidRPr="00626CD4" w:rsidRDefault="00645624" w:rsidP="00645624">
      <w:pPr>
        <w:pStyle w:val="sekvenssit"/>
        <w:numPr>
          <w:ilvl w:val="0"/>
          <w:numId w:val="0"/>
        </w:numPr>
        <w:rPr>
          <w:color w:val="FF0000"/>
          <w:sz w:val="28"/>
          <w:szCs w:val="28"/>
          <w:lang w:val="fi-FI"/>
        </w:rPr>
      </w:pPr>
    </w:p>
    <w:p w14:paraId="45FF3973" w14:textId="25E4C062" w:rsidR="0013630E" w:rsidRPr="002004B1" w:rsidRDefault="00323CAA" w:rsidP="0013630E">
      <w:pPr>
        <w:pStyle w:val="sekvenssit"/>
        <w:numPr>
          <w:ilvl w:val="0"/>
          <w:numId w:val="0"/>
        </w:numPr>
        <w:ind w:left="1440"/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 xml:space="preserve"> valitse saman vaiheen </w:t>
      </w:r>
      <w:r w:rsidRPr="002004B1">
        <w:rPr>
          <w:sz w:val="28"/>
          <w:szCs w:val="28"/>
          <w:highlight w:val="green"/>
          <w:lang w:val="fi-FI"/>
        </w:rPr>
        <w:t>mask</w:t>
      </w:r>
      <w:r w:rsidRPr="002004B1">
        <w:rPr>
          <w:sz w:val="28"/>
          <w:szCs w:val="28"/>
          <w:lang w:val="fi-FI"/>
        </w:rPr>
        <w:t>-kuva</w:t>
      </w:r>
      <w:r w:rsidR="00CF5BAB">
        <w:rPr>
          <w:sz w:val="28"/>
          <w:szCs w:val="28"/>
          <w:lang w:val="fi-FI"/>
        </w:rPr>
        <w:t>( mask1)</w:t>
      </w:r>
      <w:r w:rsidR="00190B70" w:rsidRPr="002004B1">
        <w:rPr>
          <w:sz w:val="28"/>
          <w:szCs w:val="28"/>
          <w:lang w:val="fi-FI"/>
        </w:rPr>
        <w:t xml:space="preserve"> – klikkaa (toinen) SELECT SET</w:t>
      </w:r>
      <w:r w:rsidRPr="002004B1">
        <w:rPr>
          <w:sz w:val="28"/>
          <w:szCs w:val="28"/>
          <w:lang w:val="fi-FI"/>
        </w:rPr>
        <w:t xml:space="preserve">. Vaihda + (plus)merkki </w:t>
      </w:r>
    </w:p>
    <w:p w14:paraId="0BDBC282" w14:textId="76BE2EAE" w:rsidR="004F773B" w:rsidRPr="002004B1" w:rsidRDefault="00323CAA" w:rsidP="0075597D">
      <w:pPr>
        <w:pStyle w:val="sekvenssit"/>
        <w:numPr>
          <w:ilvl w:val="0"/>
          <w:numId w:val="0"/>
        </w:numPr>
        <w:ind w:left="1050"/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>- (miinus) merkiksi ja paina =</w:t>
      </w:r>
    </w:p>
    <w:p w14:paraId="18300DAB" w14:textId="0880834D" w:rsidR="009552BA" w:rsidRPr="002004B1" w:rsidRDefault="009552BA" w:rsidP="009552BA">
      <w:pPr>
        <w:pStyle w:val="sekvenssit"/>
        <w:numPr>
          <w:ilvl w:val="0"/>
          <w:numId w:val="0"/>
        </w:numPr>
        <w:ind w:firstLine="1050"/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>(A</w:t>
      </w:r>
      <w:r w:rsidR="003B6695" w:rsidRPr="002004B1">
        <w:rPr>
          <w:sz w:val="28"/>
          <w:szCs w:val="28"/>
          <w:lang w:val="fi-FI"/>
        </w:rPr>
        <w:t>rteria</w:t>
      </w:r>
      <w:r w:rsidRPr="002004B1">
        <w:rPr>
          <w:sz w:val="28"/>
          <w:szCs w:val="28"/>
          <w:lang w:val="fi-FI"/>
        </w:rPr>
        <w:t xml:space="preserve"> – M</w:t>
      </w:r>
      <w:r w:rsidR="003B6695" w:rsidRPr="002004B1">
        <w:rPr>
          <w:sz w:val="28"/>
          <w:szCs w:val="28"/>
          <w:lang w:val="fi-FI"/>
        </w:rPr>
        <w:t>ask</w:t>
      </w:r>
      <w:r w:rsidRPr="002004B1">
        <w:rPr>
          <w:sz w:val="28"/>
          <w:szCs w:val="28"/>
          <w:lang w:val="fi-FI"/>
        </w:rPr>
        <w:t xml:space="preserve"> = Subtractio)</w:t>
      </w:r>
    </w:p>
    <w:p w14:paraId="74056B46" w14:textId="65576314" w:rsidR="00323CAA" w:rsidRPr="002004B1" w:rsidRDefault="00323CAA" w:rsidP="00323CAA">
      <w:pPr>
        <w:pStyle w:val="sekvenssit"/>
        <w:numPr>
          <w:ilvl w:val="0"/>
          <w:numId w:val="31"/>
        </w:numPr>
        <w:ind w:left="1134" w:firstLine="0"/>
        <w:rPr>
          <w:sz w:val="28"/>
          <w:szCs w:val="28"/>
          <w:lang w:val="fi-FI"/>
        </w:rPr>
      </w:pPr>
      <w:r w:rsidRPr="002004B1">
        <w:rPr>
          <w:sz w:val="28"/>
          <w:szCs w:val="28"/>
          <w:lang w:val="fi-FI"/>
        </w:rPr>
        <w:t xml:space="preserve">Klikkaa NEW SAVE SERIES </w:t>
      </w:r>
      <w:r w:rsidRPr="002004B1">
        <w:rPr>
          <w:sz w:val="28"/>
          <w:szCs w:val="28"/>
          <w:highlight w:val="green"/>
          <w:lang w:val="fi-FI"/>
        </w:rPr>
        <w:t xml:space="preserve">ja toista edellinen </w:t>
      </w:r>
      <w:r w:rsidR="009F63F9">
        <w:rPr>
          <w:sz w:val="28"/>
          <w:szCs w:val="28"/>
          <w:highlight w:val="green"/>
          <w:lang w:val="fi-FI"/>
        </w:rPr>
        <w:t>samalla tavoin</w:t>
      </w:r>
      <w:r w:rsidR="008352B6">
        <w:rPr>
          <w:sz w:val="28"/>
          <w:szCs w:val="28"/>
          <w:highlight w:val="green"/>
          <w:lang w:val="fi-FI"/>
        </w:rPr>
        <w:t xml:space="preserve"> kaikki</w:t>
      </w:r>
      <w:r w:rsidRPr="002004B1">
        <w:rPr>
          <w:sz w:val="28"/>
          <w:szCs w:val="28"/>
          <w:highlight w:val="green"/>
          <w:lang w:val="fi-FI"/>
        </w:rPr>
        <w:t xml:space="preserve"> vaiheet </w:t>
      </w:r>
      <w:r w:rsidR="00FD398C">
        <w:rPr>
          <w:sz w:val="28"/>
          <w:szCs w:val="28"/>
          <w:highlight w:val="green"/>
          <w:lang w:val="fi-FI"/>
        </w:rPr>
        <w:t>eli</w:t>
      </w:r>
      <w:r w:rsidRPr="002004B1">
        <w:rPr>
          <w:sz w:val="28"/>
          <w:szCs w:val="28"/>
          <w:highlight w:val="green"/>
          <w:lang w:val="fi-FI"/>
        </w:rPr>
        <w:t xml:space="preserve"> </w:t>
      </w:r>
      <w:r w:rsidR="008352B6">
        <w:rPr>
          <w:sz w:val="28"/>
          <w:szCs w:val="28"/>
          <w:highlight w:val="green"/>
          <w:lang w:val="fi-FI"/>
        </w:rPr>
        <w:t xml:space="preserve">Top, </w:t>
      </w:r>
      <w:r w:rsidRPr="002004B1">
        <w:rPr>
          <w:sz w:val="28"/>
          <w:szCs w:val="28"/>
          <w:highlight w:val="green"/>
          <w:lang w:val="fi-FI"/>
        </w:rPr>
        <w:t xml:space="preserve">Mid ja </w:t>
      </w:r>
      <w:r w:rsidR="009F63F9" w:rsidRPr="009F63F9">
        <w:rPr>
          <w:sz w:val="28"/>
          <w:szCs w:val="28"/>
          <w:highlight w:val="green"/>
          <w:lang w:val="fi-FI"/>
        </w:rPr>
        <w:t>Bot</w:t>
      </w:r>
    </w:p>
    <w:p w14:paraId="48CE4946" w14:textId="1F0D37F8" w:rsidR="00645624" w:rsidRPr="002004B1" w:rsidRDefault="004901E1" w:rsidP="00645624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>
        <w:rPr>
          <w:sz w:val="28"/>
          <w:szCs w:val="28"/>
          <w:lang w:val="fi-FI"/>
        </w:rPr>
        <w:t>Quitista pois</w:t>
      </w:r>
    </w:p>
    <w:p w14:paraId="02FD040E" w14:textId="77777777" w:rsidR="009552BA" w:rsidRDefault="009552BA" w:rsidP="00142D52">
      <w:pPr>
        <w:pStyle w:val="sekvenssit"/>
        <w:numPr>
          <w:ilvl w:val="0"/>
          <w:numId w:val="0"/>
        </w:numPr>
        <w:rPr>
          <w:lang w:val="fi-FI"/>
        </w:rPr>
      </w:pPr>
    </w:p>
    <w:p w14:paraId="3F913A7E" w14:textId="58ED55E3" w:rsidR="009552BA" w:rsidRPr="00F1625D" w:rsidRDefault="003B6695" w:rsidP="009552BA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 w:rsidRPr="00F1625D">
        <w:rPr>
          <w:sz w:val="28"/>
          <w:szCs w:val="28"/>
          <w:lang w:val="fi-FI"/>
        </w:rPr>
        <w:lastRenderedPageBreak/>
        <w:t xml:space="preserve">Tee kaikista </w:t>
      </w:r>
      <w:r w:rsidR="009552BA" w:rsidRPr="00F1625D">
        <w:rPr>
          <w:sz w:val="28"/>
          <w:szCs w:val="28"/>
          <w:lang w:val="fi-FI"/>
        </w:rPr>
        <w:t>Subtraktio kuvista 3D Mip</w:t>
      </w:r>
      <w:r w:rsidR="004901E1">
        <w:rPr>
          <w:sz w:val="28"/>
          <w:szCs w:val="28"/>
          <w:lang w:val="fi-FI"/>
        </w:rPr>
        <w:t xml:space="preserve"> erikseen</w:t>
      </w:r>
      <w:r w:rsidR="009552BA" w:rsidRPr="00F1625D">
        <w:rPr>
          <w:sz w:val="28"/>
          <w:szCs w:val="28"/>
          <w:lang w:val="fi-FI"/>
        </w:rPr>
        <w:t>:</w:t>
      </w:r>
      <w:r w:rsidR="003A58D2">
        <w:rPr>
          <w:sz w:val="28"/>
          <w:szCs w:val="28"/>
          <w:lang w:val="fi-FI"/>
        </w:rPr>
        <w:t xml:space="preserve"> (</w:t>
      </w:r>
      <w:r w:rsidR="00B46AAC">
        <w:rPr>
          <w:sz w:val="28"/>
          <w:szCs w:val="28"/>
          <w:lang w:val="fi-FI"/>
        </w:rPr>
        <w:t>PROC sarjat, kolme eri vaihetta aktiiviseksi ,crtl ja proc</w:t>
      </w:r>
      <w:r w:rsidR="00685F7B">
        <w:rPr>
          <w:sz w:val="28"/>
          <w:szCs w:val="28"/>
          <w:lang w:val="fi-FI"/>
        </w:rPr>
        <w:t>. Tai jos ei suostu tekemään kaikkia kolmea yhtä aikaa niin tee jokainen erikseen</w:t>
      </w:r>
      <w:r w:rsidRPr="00F1625D">
        <w:rPr>
          <w:sz w:val="28"/>
          <w:szCs w:val="28"/>
          <w:lang w:val="fi-FI"/>
        </w:rPr>
        <w:t>)</w:t>
      </w:r>
    </w:p>
    <w:p w14:paraId="417DD076" w14:textId="7670CBCD" w:rsidR="009552BA" w:rsidRDefault="009552BA" w:rsidP="009552BA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 w:rsidRPr="00F1625D">
        <w:rPr>
          <w:sz w:val="28"/>
          <w:szCs w:val="28"/>
          <w:lang w:val="fi-FI"/>
        </w:rPr>
        <w:t>- IVI</w:t>
      </w:r>
    </w:p>
    <w:p w14:paraId="2C2AD8BF" w14:textId="67DD9566" w:rsidR="00142D52" w:rsidRPr="00F1625D" w:rsidRDefault="00142D52" w:rsidP="00142D52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>
        <w:rPr>
          <w:sz w:val="28"/>
          <w:szCs w:val="28"/>
          <w:lang w:val="fi-FI"/>
        </w:rPr>
        <w:t>-</w:t>
      </w:r>
      <w:r w:rsidRPr="00142D52">
        <w:rPr>
          <w:sz w:val="28"/>
          <w:szCs w:val="28"/>
          <w:lang w:val="fi-FI"/>
        </w:rPr>
        <w:t xml:space="preserve"> </w:t>
      </w:r>
      <w:r w:rsidRPr="00F1625D">
        <w:rPr>
          <w:sz w:val="28"/>
          <w:szCs w:val="28"/>
          <w:lang w:val="fi-FI"/>
        </w:rPr>
        <w:t xml:space="preserve">batch </w:t>
      </w:r>
      <w:r w:rsidRPr="00F1625D">
        <w:rPr>
          <w:lang w:val="fi-FI"/>
        </w:rPr>
        <w:t>(</w:t>
      </w:r>
      <w:r>
        <w:rPr>
          <w:lang w:val="fi-FI"/>
        </w:rPr>
        <w:t xml:space="preserve">my </w:t>
      </w:r>
      <w:r w:rsidRPr="00F1625D">
        <w:rPr>
          <w:lang w:val="fi-FI"/>
        </w:rPr>
        <w:t>tools – keskimmäinen rivi-toiseksi viimeinen)</w:t>
      </w:r>
    </w:p>
    <w:p w14:paraId="557B4020" w14:textId="43C4C56D" w:rsidR="00F1625D" w:rsidRPr="00F1625D" w:rsidRDefault="009552BA" w:rsidP="00142D52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 w:rsidRPr="00781217">
        <w:rPr>
          <w:sz w:val="28"/>
          <w:szCs w:val="28"/>
          <w:lang w:val="fi-FI"/>
        </w:rPr>
        <w:t>-</w:t>
      </w:r>
      <w:r w:rsidR="00AE1581">
        <w:rPr>
          <w:sz w:val="28"/>
          <w:szCs w:val="28"/>
          <w:lang w:val="fi-FI"/>
        </w:rPr>
        <w:t xml:space="preserve"> kuvassa olevista nuolista valitaan </w:t>
      </w:r>
      <w:r w:rsidR="00142D52">
        <w:rPr>
          <w:sz w:val="28"/>
          <w:szCs w:val="28"/>
          <w:lang w:val="fi-FI"/>
        </w:rPr>
        <w:t xml:space="preserve">potilaasta </w:t>
      </w:r>
      <w:r w:rsidR="00B46AAC">
        <w:rPr>
          <w:sz w:val="28"/>
          <w:szCs w:val="28"/>
          <w:lang w:val="fi-FI"/>
        </w:rPr>
        <w:t>oikealle</w:t>
      </w:r>
      <w:r w:rsidR="00AE1581">
        <w:rPr>
          <w:sz w:val="28"/>
          <w:szCs w:val="28"/>
          <w:lang w:val="fi-FI"/>
        </w:rPr>
        <w:t xml:space="preserve"> osoittava nuoli</w:t>
      </w:r>
      <w:r w:rsidR="00F1625D" w:rsidRPr="00F1625D">
        <w:rPr>
          <w:sz w:val="28"/>
          <w:szCs w:val="28"/>
          <w:lang w:val="fi-FI"/>
        </w:rPr>
        <w:t xml:space="preserve"> </w:t>
      </w:r>
    </w:p>
    <w:p w14:paraId="7D711648" w14:textId="6884424F" w:rsidR="009552BA" w:rsidRPr="000063F0" w:rsidRDefault="00F1625D" w:rsidP="00142D52">
      <w:pPr>
        <w:pStyle w:val="sekvenssit"/>
        <w:numPr>
          <w:ilvl w:val="0"/>
          <w:numId w:val="0"/>
        </w:numPr>
        <w:tabs>
          <w:tab w:val="left" w:pos="4665"/>
        </w:tabs>
        <w:ind w:left="1494" w:hanging="360"/>
        <w:rPr>
          <w:sz w:val="28"/>
          <w:szCs w:val="28"/>
          <w:lang w:val="fi-FI"/>
        </w:rPr>
      </w:pPr>
      <w:r w:rsidRPr="000063F0">
        <w:rPr>
          <w:sz w:val="28"/>
          <w:szCs w:val="28"/>
          <w:lang w:val="fi-FI"/>
        </w:rPr>
        <w:t>-</w:t>
      </w:r>
      <w:r w:rsidR="00B46AAC" w:rsidRPr="000063F0">
        <w:rPr>
          <w:sz w:val="28"/>
          <w:szCs w:val="28"/>
          <w:lang w:val="fi-FI"/>
        </w:rPr>
        <w:t xml:space="preserve"> rotate; protocols; </w:t>
      </w:r>
      <w:r w:rsidR="000063F0">
        <w:rPr>
          <w:sz w:val="28"/>
          <w:szCs w:val="28"/>
          <w:lang w:val="fi-FI"/>
        </w:rPr>
        <w:t>O</w:t>
      </w:r>
      <w:r w:rsidR="000063F0" w:rsidRPr="000063F0">
        <w:rPr>
          <w:sz w:val="28"/>
          <w:szCs w:val="28"/>
          <w:lang w:val="fi-FI"/>
        </w:rPr>
        <w:t>ptima 1</w:t>
      </w:r>
      <w:r w:rsidR="00B46AAC" w:rsidRPr="000063F0">
        <w:rPr>
          <w:sz w:val="28"/>
          <w:szCs w:val="28"/>
          <w:lang w:val="fi-FI"/>
        </w:rPr>
        <w:t>valikosta</w:t>
      </w:r>
      <w:r w:rsidR="009552BA" w:rsidRPr="000063F0">
        <w:rPr>
          <w:sz w:val="28"/>
          <w:szCs w:val="28"/>
          <w:lang w:val="fi-FI"/>
        </w:rPr>
        <w:t xml:space="preserve"> run of</w:t>
      </w:r>
      <w:r w:rsidR="008352B6" w:rsidRPr="000063F0">
        <w:rPr>
          <w:sz w:val="28"/>
          <w:szCs w:val="28"/>
          <w:lang w:val="fi-FI"/>
        </w:rPr>
        <w:t>f</w:t>
      </w:r>
      <w:r w:rsidR="009552BA" w:rsidRPr="000063F0">
        <w:rPr>
          <w:sz w:val="28"/>
          <w:szCs w:val="28"/>
          <w:lang w:val="fi-FI"/>
        </w:rPr>
        <w:t xml:space="preserve"> mip</w:t>
      </w:r>
      <w:r w:rsidR="008352B6" w:rsidRPr="000063F0">
        <w:rPr>
          <w:sz w:val="28"/>
          <w:szCs w:val="28"/>
          <w:lang w:val="fi-FI"/>
        </w:rPr>
        <w:t xml:space="preserve"> </w:t>
      </w:r>
      <w:r w:rsidR="000063F0">
        <w:rPr>
          <w:sz w:val="28"/>
          <w:szCs w:val="28"/>
          <w:lang w:val="fi-FI"/>
        </w:rPr>
        <w:t xml:space="preserve">, Optima2 </w:t>
      </w:r>
      <w:r w:rsidR="000063F0" w:rsidRPr="000063F0">
        <w:rPr>
          <w:sz w:val="28"/>
          <w:szCs w:val="28"/>
          <w:lang w:val="fi-FI"/>
        </w:rPr>
        <w:t>valikosta 3D</w:t>
      </w:r>
      <w:r w:rsidR="00142D52" w:rsidRPr="000063F0">
        <w:rPr>
          <w:sz w:val="28"/>
          <w:szCs w:val="28"/>
          <w:lang w:val="fi-FI"/>
        </w:rPr>
        <w:tab/>
      </w:r>
    </w:p>
    <w:p w14:paraId="5928E17C" w14:textId="4AD602D2" w:rsidR="004901E1" w:rsidRPr="00516CA6" w:rsidRDefault="003A58D2" w:rsidP="009552BA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 w:rsidRPr="00516CA6">
        <w:rPr>
          <w:sz w:val="28"/>
          <w:szCs w:val="28"/>
          <w:lang w:val="fi-FI"/>
        </w:rPr>
        <w:t>-ok</w:t>
      </w:r>
    </w:p>
    <w:p w14:paraId="6002146A" w14:textId="4C972E25" w:rsidR="003A58D2" w:rsidRPr="00516CA6" w:rsidRDefault="003A58D2" w:rsidP="009552BA">
      <w:pPr>
        <w:pStyle w:val="sekvenssit"/>
        <w:numPr>
          <w:ilvl w:val="0"/>
          <w:numId w:val="0"/>
        </w:numPr>
        <w:ind w:left="1494" w:hanging="360"/>
        <w:rPr>
          <w:sz w:val="28"/>
          <w:szCs w:val="28"/>
          <w:lang w:val="fi-FI"/>
        </w:rPr>
      </w:pPr>
      <w:r w:rsidRPr="00516CA6">
        <w:rPr>
          <w:sz w:val="28"/>
          <w:szCs w:val="28"/>
          <w:lang w:val="fi-FI"/>
        </w:rPr>
        <w:t>-poistu exitistä</w:t>
      </w:r>
    </w:p>
    <w:p w14:paraId="22D974AB" w14:textId="54094370" w:rsidR="00A21682" w:rsidRPr="00516CA6" w:rsidRDefault="00A21682" w:rsidP="009552BA">
      <w:pPr>
        <w:pStyle w:val="sekvenssit"/>
        <w:numPr>
          <w:ilvl w:val="0"/>
          <w:numId w:val="0"/>
        </w:numPr>
        <w:ind w:left="1494" w:hanging="360"/>
        <w:rPr>
          <w:lang w:val="fi-FI"/>
        </w:rPr>
      </w:pPr>
    </w:p>
    <w:p w14:paraId="7A723552" w14:textId="77777777" w:rsidR="00323CAA" w:rsidRPr="00516CA6" w:rsidRDefault="00323CAA" w:rsidP="00323CAA">
      <w:pPr>
        <w:pStyle w:val="sekvenssit"/>
        <w:numPr>
          <w:ilvl w:val="0"/>
          <w:numId w:val="0"/>
        </w:numPr>
        <w:ind w:left="1134"/>
        <w:rPr>
          <w:lang w:val="fi-FI"/>
        </w:rPr>
      </w:pPr>
    </w:p>
    <w:p w14:paraId="0A748869" w14:textId="30B506D5" w:rsidR="00323CAA" w:rsidRPr="00516CA6" w:rsidRDefault="00323CAA" w:rsidP="00516CA6">
      <w:pPr>
        <w:rPr>
          <w:b/>
          <w:sz w:val="24"/>
          <w:szCs w:val="24"/>
        </w:rPr>
      </w:pPr>
    </w:p>
    <w:p w14:paraId="2B0A2A4A" w14:textId="40051400" w:rsidR="006B189B" w:rsidRPr="005A6753" w:rsidRDefault="006B189B" w:rsidP="006B189B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 w:rsidRPr="005A6753">
        <w:rPr>
          <w:sz w:val="28"/>
          <w:szCs w:val="28"/>
          <w:lang w:val="fi-FI"/>
        </w:rPr>
        <w:t>Ennen p</w:t>
      </w:r>
      <w:r w:rsidR="00323CAA" w:rsidRPr="005A6753">
        <w:rPr>
          <w:sz w:val="28"/>
          <w:szCs w:val="28"/>
          <w:lang w:val="fi-FI"/>
        </w:rPr>
        <w:t>asting</w:t>
      </w:r>
      <w:r w:rsidRPr="005A6753">
        <w:rPr>
          <w:sz w:val="28"/>
          <w:szCs w:val="28"/>
          <w:lang w:val="fi-FI"/>
        </w:rPr>
        <w:t>ia</w:t>
      </w:r>
      <w:r w:rsidR="00323CAA" w:rsidRPr="005A6753">
        <w:rPr>
          <w:sz w:val="28"/>
          <w:szCs w:val="28"/>
          <w:lang w:val="fi-FI"/>
        </w:rPr>
        <w:t>:</w:t>
      </w:r>
    </w:p>
    <w:p w14:paraId="1DDD29E8" w14:textId="77777777" w:rsidR="006B189B" w:rsidRPr="005A6753" w:rsidRDefault="006B189B" w:rsidP="006B189B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</w:p>
    <w:p w14:paraId="0721F81C" w14:textId="17F764E9" w:rsidR="009552BA" w:rsidRPr="00B46AAC" w:rsidRDefault="009552BA" w:rsidP="00B46AAC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 w:rsidRPr="00F1625D">
        <w:rPr>
          <w:sz w:val="28"/>
          <w:szCs w:val="28"/>
          <w:lang w:val="fi-FI"/>
        </w:rPr>
        <w:t>- Pro</w:t>
      </w:r>
      <w:r w:rsidR="00FA79D3">
        <w:rPr>
          <w:sz w:val="28"/>
          <w:szCs w:val="28"/>
          <w:lang w:val="fi-FI"/>
        </w:rPr>
        <w:t xml:space="preserve">jection </w:t>
      </w:r>
      <w:r w:rsidRPr="00F1625D">
        <w:rPr>
          <w:sz w:val="28"/>
          <w:szCs w:val="28"/>
          <w:lang w:val="fi-FI"/>
        </w:rPr>
        <w:t xml:space="preserve"> images </w:t>
      </w:r>
      <w:r w:rsidR="00B46AAC">
        <w:rPr>
          <w:sz w:val="28"/>
          <w:szCs w:val="28"/>
          <w:lang w:val="fi-FI"/>
        </w:rPr>
        <w:t>PJN</w:t>
      </w:r>
      <w:r w:rsidR="00142D52">
        <w:rPr>
          <w:sz w:val="28"/>
          <w:szCs w:val="28"/>
          <w:lang w:val="fi-FI"/>
        </w:rPr>
        <w:t xml:space="preserve"> </w:t>
      </w:r>
      <w:r w:rsidR="00A21682" w:rsidRPr="00F1625D">
        <w:rPr>
          <w:sz w:val="28"/>
          <w:szCs w:val="28"/>
          <w:lang w:val="fi-FI"/>
        </w:rPr>
        <w:t xml:space="preserve">(eli MIP kuvat)&gt; poista </w:t>
      </w:r>
      <w:r w:rsidR="00B46AAC">
        <w:rPr>
          <w:sz w:val="28"/>
          <w:szCs w:val="28"/>
          <w:lang w:val="fi-FI"/>
        </w:rPr>
        <w:t xml:space="preserve">kaikista sarjoista </w:t>
      </w:r>
      <w:r w:rsidR="00A21682" w:rsidRPr="00F1625D">
        <w:rPr>
          <w:sz w:val="28"/>
          <w:szCs w:val="28"/>
          <w:lang w:val="fi-FI"/>
        </w:rPr>
        <w:t>ensimmäiset</w:t>
      </w:r>
      <w:r w:rsidRPr="00F1625D">
        <w:rPr>
          <w:sz w:val="28"/>
          <w:szCs w:val="28"/>
          <w:lang w:val="fi-FI"/>
        </w:rPr>
        <w:t xml:space="preserve"> lei</w:t>
      </w:r>
      <w:r w:rsidR="00A21682" w:rsidRPr="00F1625D">
        <w:rPr>
          <w:sz w:val="28"/>
          <w:szCs w:val="28"/>
          <w:lang w:val="fi-FI"/>
        </w:rPr>
        <w:t>k</w:t>
      </w:r>
      <w:r w:rsidRPr="00F1625D">
        <w:rPr>
          <w:sz w:val="28"/>
          <w:szCs w:val="28"/>
          <w:lang w:val="fi-FI"/>
        </w:rPr>
        <w:t>keet</w:t>
      </w:r>
      <w:r w:rsidR="00B46AAC">
        <w:rPr>
          <w:sz w:val="28"/>
          <w:szCs w:val="28"/>
          <w:lang w:val="fi-FI"/>
        </w:rPr>
        <w:t>. Leike 1. aktiiviseksi ja paina delete. (</w:t>
      </w:r>
      <w:r w:rsidR="00F1625D">
        <w:rPr>
          <w:sz w:val="28"/>
          <w:szCs w:val="28"/>
          <w:lang w:val="fi-FI"/>
        </w:rPr>
        <w:t xml:space="preserve">ruksilla </w:t>
      </w:r>
      <w:r w:rsidR="00A21682" w:rsidRPr="00F1625D">
        <w:rPr>
          <w:sz w:val="28"/>
          <w:szCs w:val="28"/>
          <w:lang w:val="fi-FI"/>
        </w:rPr>
        <w:t xml:space="preserve">kaikista </w:t>
      </w:r>
      <w:r w:rsidR="00781217">
        <w:rPr>
          <w:noProof/>
          <w:lang w:val="fi-FI"/>
        </w:rPr>
        <w:drawing>
          <wp:inline distT="0" distB="0" distL="0" distR="0" wp14:anchorId="0B0DB31B" wp14:editId="279CBA86">
            <wp:extent cx="352425" cy="257175"/>
            <wp:effectExtent l="0" t="0" r="9525" b="9525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AAC">
        <w:rPr>
          <w:sz w:val="28"/>
          <w:szCs w:val="28"/>
          <w:lang w:val="fi-FI"/>
        </w:rPr>
        <w:t>)</w:t>
      </w:r>
    </w:p>
    <w:p w14:paraId="39DEA2F8" w14:textId="62D4606C" w:rsidR="00781217" w:rsidRPr="00F1625D" w:rsidRDefault="00781217" w:rsidP="00323CAA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</w:p>
    <w:p w14:paraId="489D5DF5" w14:textId="5ACE51B9" w:rsidR="006B189B" w:rsidRDefault="00FA79D3" w:rsidP="00323CAA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 w:rsidRPr="006B189B">
        <w:rPr>
          <w:sz w:val="28"/>
          <w:szCs w:val="28"/>
          <w:lang w:val="fi-FI"/>
        </w:rPr>
        <w:t xml:space="preserve">-valitse kaikki Projection </w:t>
      </w:r>
      <w:r w:rsidR="00A21682" w:rsidRPr="006B189B">
        <w:rPr>
          <w:sz w:val="28"/>
          <w:szCs w:val="28"/>
          <w:lang w:val="fi-FI"/>
        </w:rPr>
        <w:t xml:space="preserve"> images</w:t>
      </w:r>
      <w:r w:rsidR="002004B1" w:rsidRPr="006B189B">
        <w:rPr>
          <w:sz w:val="28"/>
          <w:szCs w:val="28"/>
          <w:lang w:val="fi-FI"/>
        </w:rPr>
        <w:t xml:space="preserve">   </w:t>
      </w:r>
      <w:r w:rsidR="009F63F9">
        <w:rPr>
          <w:sz w:val="28"/>
          <w:szCs w:val="28"/>
          <w:lang w:val="fi-FI"/>
        </w:rPr>
        <w:t>(Ctrl alhaalla)</w:t>
      </w:r>
    </w:p>
    <w:p w14:paraId="2A334217" w14:textId="582A4E14" w:rsidR="00A21682" w:rsidRPr="006B189B" w:rsidRDefault="002004B1" w:rsidP="00323CAA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 w:rsidRPr="006B189B">
        <w:rPr>
          <w:sz w:val="28"/>
          <w:szCs w:val="28"/>
          <w:lang w:val="fi-FI"/>
        </w:rPr>
        <w:t xml:space="preserve"> </w:t>
      </w:r>
    </w:p>
    <w:p w14:paraId="60DE0667" w14:textId="1CE6299C" w:rsidR="009552BA" w:rsidRPr="00360A21" w:rsidRDefault="00FA79D3" w:rsidP="00323CAA">
      <w:pPr>
        <w:pStyle w:val="sekvenssit"/>
        <w:numPr>
          <w:ilvl w:val="0"/>
          <w:numId w:val="0"/>
        </w:numPr>
        <w:ind w:left="1134"/>
        <w:rPr>
          <w:sz w:val="28"/>
          <w:szCs w:val="28"/>
          <w:lang w:val="fi-FI"/>
        </w:rPr>
      </w:pPr>
      <w:r w:rsidRPr="00360A21">
        <w:rPr>
          <w:sz w:val="28"/>
          <w:szCs w:val="28"/>
          <w:lang w:val="fi-FI"/>
        </w:rPr>
        <w:t>- Pasting</w:t>
      </w:r>
      <w:r w:rsidR="009552BA" w:rsidRPr="00360A21">
        <w:rPr>
          <w:sz w:val="28"/>
          <w:szCs w:val="28"/>
          <w:lang w:val="fi-FI"/>
        </w:rPr>
        <w:t xml:space="preserve"> &gt; Save</w:t>
      </w:r>
    </w:p>
    <w:p w14:paraId="08C1BA3D" w14:textId="77777777" w:rsidR="004F773B" w:rsidRPr="00360A21" w:rsidRDefault="004F773B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0B1274CE" w14:textId="220470CD" w:rsidR="004F773B" w:rsidRDefault="009F63F9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  <w:r>
        <w:rPr>
          <w:b w:val="0"/>
          <w:noProof/>
          <w:lang w:val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184714" wp14:editId="7A3C3F0A">
                <wp:simplePos x="0" y="0"/>
                <wp:positionH relativeFrom="column">
                  <wp:posOffset>1584961</wp:posOffset>
                </wp:positionH>
                <wp:positionV relativeFrom="paragraph">
                  <wp:posOffset>522605</wp:posOffset>
                </wp:positionV>
                <wp:extent cx="781050" cy="438150"/>
                <wp:effectExtent l="0" t="0" r="19050" b="19050"/>
                <wp:wrapNone/>
                <wp:docPr id="296" name="Suorakulmi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7192A" id="Suorakulmio 296" o:spid="_x0000_s1026" style="position:absolute;margin-left:124.8pt;margin-top:41.15pt;width:61.5pt;height:3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" filled="f" strokecolor="red" strokeweight="1pt"/>
            </w:pict>
          </mc:Fallback>
        </mc:AlternateContent>
      </w:r>
      <w:r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E63DE2" wp14:editId="0CE222B6">
                <wp:simplePos x="0" y="0"/>
                <wp:positionH relativeFrom="column">
                  <wp:posOffset>1651635</wp:posOffset>
                </wp:positionH>
                <wp:positionV relativeFrom="paragraph">
                  <wp:posOffset>522605</wp:posOffset>
                </wp:positionV>
                <wp:extent cx="666750" cy="371475"/>
                <wp:effectExtent l="0" t="0" r="19050" b="28575"/>
                <wp:wrapNone/>
                <wp:docPr id="295" name="Suorakulmi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AE853" id="Suorakulmio 295" o:spid="_x0000_s1026" style="position:absolute;margin-left:130.05pt;margin-top:41.15pt;width:52.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" filled="f" strokecolor="black [3213]" strokeweight="1pt"/>
            </w:pict>
          </mc:Fallback>
        </mc:AlternateContent>
      </w:r>
      <w:r w:rsidR="002004B1">
        <w:rPr>
          <w:noProof/>
          <w:lang w:val="fi-FI"/>
        </w:rPr>
        <w:drawing>
          <wp:inline distT="0" distB="0" distL="0" distR="0" wp14:anchorId="2F1AC7CB" wp14:editId="1F682325">
            <wp:extent cx="1923810" cy="1323810"/>
            <wp:effectExtent l="0" t="0" r="635" b="0"/>
            <wp:docPr id="289" name="Kuv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09E" w14:textId="77777777" w:rsidR="004F773B" w:rsidRDefault="004F773B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4DDF7690" w14:textId="618EA28A" w:rsidR="004F773B" w:rsidRPr="00B46AAC" w:rsidRDefault="00B46AAC" w:rsidP="0075597D">
      <w:pPr>
        <w:pStyle w:val="sekvenssit"/>
        <w:numPr>
          <w:ilvl w:val="0"/>
          <w:numId w:val="0"/>
        </w:numPr>
        <w:ind w:left="1050"/>
        <w:rPr>
          <w:sz w:val="28"/>
          <w:szCs w:val="28"/>
          <w:lang w:val="en-US"/>
        </w:rPr>
      </w:pPr>
      <w:r w:rsidRPr="00B46AAC">
        <w:rPr>
          <w:sz w:val="28"/>
          <w:szCs w:val="28"/>
          <w:lang w:val="en-US"/>
        </w:rPr>
        <w:t>- Close the application (vasemmalla alhaalla)</w:t>
      </w:r>
    </w:p>
    <w:p w14:paraId="10D45200" w14:textId="77777777" w:rsidR="004F773B" w:rsidRPr="00B46AAC" w:rsidRDefault="004F773B" w:rsidP="0075597D">
      <w:pPr>
        <w:pStyle w:val="sekvenssit"/>
        <w:numPr>
          <w:ilvl w:val="0"/>
          <w:numId w:val="0"/>
        </w:numPr>
        <w:ind w:left="1050"/>
        <w:rPr>
          <w:lang w:val="en-US"/>
        </w:rPr>
      </w:pPr>
    </w:p>
    <w:p w14:paraId="7A9E3302" w14:textId="08E70D79" w:rsidR="0013630E" w:rsidRPr="005E3C00" w:rsidRDefault="00FA79D3" w:rsidP="00F1625D">
      <w:pPr>
        <w:pStyle w:val="sekvenssit"/>
        <w:numPr>
          <w:ilvl w:val="0"/>
          <w:numId w:val="0"/>
        </w:numPr>
        <w:rPr>
          <w:sz w:val="32"/>
          <w:szCs w:val="32"/>
          <w:lang w:val="fi-FI"/>
        </w:rPr>
      </w:pPr>
      <w:r>
        <w:rPr>
          <w:sz w:val="32"/>
          <w:szCs w:val="32"/>
          <w:lang w:val="fi-FI"/>
        </w:rPr>
        <w:lastRenderedPageBreak/>
        <w:t>LÄHETÄ SUBTRAKTIOT</w:t>
      </w:r>
      <w:r w:rsidR="00B46AAC">
        <w:rPr>
          <w:sz w:val="32"/>
          <w:szCs w:val="32"/>
          <w:lang w:val="fi-FI"/>
        </w:rPr>
        <w:t>(PROC-sarjat)</w:t>
      </w:r>
      <w:r>
        <w:rPr>
          <w:sz w:val="32"/>
          <w:szCs w:val="32"/>
          <w:lang w:val="fi-FI"/>
        </w:rPr>
        <w:t xml:space="preserve"> JA PASTED IMAGES EDUSTAPALVELIMELLE</w:t>
      </w:r>
    </w:p>
    <w:p w14:paraId="2217DA00" w14:textId="77777777" w:rsidR="0013630E" w:rsidRDefault="0013630E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79E6A4D3" w14:textId="77777777" w:rsidR="00645624" w:rsidRDefault="00645624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204E2A17" w14:textId="77777777" w:rsidR="00645624" w:rsidRDefault="00645624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24422E58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19F8A643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730F05F8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2264ECB0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14D8DD81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5EB64EDD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12FC6C8C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78DCFECA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5127739B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718AF49F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7AD76681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34844E89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52C5B85B" w14:textId="77777777" w:rsidR="00997BFD" w:rsidRDefault="00997BFD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p w14:paraId="4623D5F9" w14:textId="77777777" w:rsidR="00CB1C71" w:rsidRDefault="00CB1C71" w:rsidP="00CB1C71">
      <w:pPr>
        <w:pStyle w:val="Otsikko1"/>
      </w:pPr>
      <w:bookmarkStart w:id="54" w:name="_Toc474303633"/>
      <w:r>
        <w:t>VARJOAINEETON ALARAAJA-ANGIO</w:t>
      </w:r>
      <w:bookmarkEnd w:id="54"/>
    </w:p>
    <w:p w14:paraId="4623D5FA" w14:textId="77777777" w:rsidR="00CB1C71" w:rsidRDefault="00CB1C71" w:rsidP="00CB1C71"/>
    <w:p w14:paraId="4623D5FB" w14:textId="77777777" w:rsidR="00CB1C71" w:rsidRPr="00CB1C71" w:rsidRDefault="00CB1C71" w:rsidP="00CB1C71">
      <w:pPr>
        <w:pStyle w:val="Otsikko2"/>
        <w:rPr>
          <w:sz w:val="24"/>
          <w:szCs w:val="24"/>
        </w:rPr>
      </w:pPr>
      <w:bookmarkStart w:id="55" w:name="_Toc474303634"/>
      <w:r>
        <w:rPr>
          <w:sz w:val="24"/>
          <w:szCs w:val="24"/>
        </w:rPr>
        <w:t>Protokolla</w:t>
      </w:r>
      <w:bookmarkEnd w:id="55"/>
    </w:p>
    <w:p w14:paraId="4623D5FC" w14:textId="77777777" w:rsidR="00CB1C71" w:rsidRDefault="00CB1C71" w:rsidP="00CB1C71">
      <w:pPr>
        <w:rPr>
          <w:rFonts w:cs="Arial"/>
          <w:sz w:val="24"/>
          <w:szCs w:val="24"/>
        </w:rPr>
      </w:pPr>
      <w:r>
        <w:tab/>
      </w:r>
      <w:r w:rsidRPr="00CB1C71">
        <w:rPr>
          <w:rFonts w:cs="Arial"/>
          <w:sz w:val="24"/>
          <w:szCs w:val="24"/>
        </w:rPr>
        <w:t>Abdomen</w:t>
      </w:r>
      <w:r>
        <w:rPr>
          <w:rFonts w:cs="Arial"/>
          <w:sz w:val="24"/>
          <w:szCs w:val="24"/>
        </w:rPr>
        <w:t xml:space="preserve"> – Delta Flow alaraaja</w:t>
      </w:r>
    </w:p>
    <w:p w14:paraId="4623D5FD" w14:textId="77777777" w:rsidR="00CB1C71" w:rsidRPr="00CB1C71" w:rsidRDefault="00CB1C71" w:rsidP="00CB1C71">
      <w:pPr>
        <w:rPr>
          <w:rFonts w:cs="Arial"/>
          <w:sz w:val="24"/>
          <w:szCs w:val="24"/>
        </w:rPr>
      </w:pPr>
    </w:p>
    <w:p w14:paraId="4623D5FE" w14:textId="77777777" w:rsidR="00CB1C71" w:rsidRPr="00CB1C71" w:rsidRDefault="00CB1C71" w:rsidP="00CB1C71">
      <w:pPr>
        <w:pStyle w:val="Otsikko2"/>
        <w:rPr>
          <w:i/>
          <w:sz w:val="24"/>
          <w:szCs w:val="24"/>
        </w:rPr>
      </w:pPr>
      <w:bookmarkStart w:id="56" w:name="_Toc474303635"/>
      <w:r w:rsidRPr="00CB1C71">
        <w:rPr>
          <w:sz w:val="24"/>
          <w:szCs w:val="24"/>
        </w:rPr>
        <w:t>Potilaan valmistelu</w:t>
      </w:r>
      <w:bookmarkEnd w:id="56"/>
    </w:p>
    <w:p w14:paraId="4623D5FF" w14:textId="77777777" w:rsidR="00CB1C71" w:rsidRPr="00714D86" w:rsidRDefault="00CB1C71" w:rsidP="00CB1C71">
      <w:pPr>
        <w:numPr>
          <w:ilvl w:val="0"/>
          <w:numId w:val="18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Hengitysvyö</w:t>
      </w:r>
    </w:p>
    <w:p w14:paraId="4623D600" w14:textId="77777777" w:rsidR="00CB1C71" w:rsidRPr="00CB1C71" w:rsidRDefault="00CB1C71" w:rsidP="00CB1C71">
      <w:pPr>
        <w:numPr>
          <w:ilvl w:val="0"/>
          <w:numId w:val="18"/>
        </w:numPr>
        <w:rPr>
          <w:rFonts w:cs="Arial"/>
        </w:rPr>
      </w:pPr>
      <w:r w:rsidRPr="00714D86">
        <w:rPr>
          <w:rFonts w:cs="Arial"/>
          <w:sz w:val="24"/>
          <w:szCs w:val="24"/>
        </w:rPr>
        <w:t xml:space="preserve">PG-tahdistus, jos ei pg-onnistu laita EKG </w:t>
      </w:r>
      <w:r>
        <w:rPr>
          <w:rFonts w:cs="Arial"/>
          <w:sz w:val="24"/>
          <w:szCs w:val="24"/>
        </w:rPr>
        <w:t>–</w:t>
      </w:r>
      <w:r w:rsidRPr="00714D86">
        <w:rPr>
          <w:rFonts w:cs="Arial"/>
          <w:sz w:val="24"/>
          <w:szCs w:val="24"/>
        </w:rPr>
        <w:t xml:space="preserve"> tahdistus</w:t>
      </w:r>
    </w:p>
    <w:p w14:paraId="4623D601" w14:textId="77777777" w:rsidR="00CB1C71" w:rsidRPr="00B53607" w:rsidRDefault="00CB1C71" w:rsidP="00CB1C71">
      <w:pPr>
        <w:ind w:left="720"/>
        <w:rPr>
          <w:rFonts w:cs="Arial"/>
        </w:rPr>
      </w:pPr>
    </w:p>
    <w:p w14:paraId="4623D602" w14:textId="77777777" w:rsidR="00CB1C71" w:rsidRPr="00CB1C71" w:rsidRDefault="00CB1C71" w:rsidP="00CB1C71">
      <w:pPr>
        <w:pStyle w:val="Otsikko2"/>
        <w:rPr>
          <w:sz w:val="24"/>
          <w:szCs w:val="24"/>
        </w:rPr>
      </w:pPr>
      <w:bookmarkStart w:id="57" w:name="_Toc474303636"/>
      <w:r w:rsidRPr="00CB1C71">
        <w:rPr>
          <w:sz w:val="24"/>
          <w:szCs w:val="24"/>
        </w:rPr>
        <w:t>Potilaan asettelu</w:t>
      </w:r>
      <w:bookmarkEnd w:id="57"/>
    </w:p>
    <w:p w14:paraId="4623D603" w14:textId="77777777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PV-kela paikoilleen putken puolelle</w:t>
      </w:r>
    </w:p>
    <w:p w14:paraId="4623D604" w14:textId="77777777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PV-kelan yläosa pois, potilaan asettelun ajaksi</w:t>
      </w:r>
    </w:p>
    <w:p w14:paraId="4623D605" w14:textId="77777777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Potilas asetellaan jalat edellä pöydälle</w:t>
      </w:r>
    </w:p>
    <w:p w14:paraId="4623D606" w14:textId="77777777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PV-kelan yläosa paikoilleen niin, että potilaan varpaat tulevat kelan aukon kohdalle</w:t>
      </w:r>
    </w:p>
    <w:p w14:paraId="4623D607" w14:textId="77777777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t>HUOM! Tarkista, että PV-kelan yläosa on paikoillaan</w:t>
      </w:r>
    </w:p>
    <w:p w14:paraId="4623D608" w14:textId="0783DDC9" w:rsidR="00CB1C71" w:rsidRPr="00714D86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</w:rPr>
        <w:lastRenderedPageBreak/>
        <w:t>Body-kela potilaan vatsalle ja PV-kelan taittuva osa käännetään niin, että se on vähän limittäin Body-kelan kanssa</w:t>
      </w:r>
      <w:r w:rsidR="00567561">
        <w:rPr>
          <w:rFonts w:cs="Arial"/>
          <w:sz w:val="24"/>
          <w:szCs w:val="24"/>
        </w:rPr>
        <w:t>. Merkkaa Body-kela pöytään.</w:t>
      </w:r>
      <w:r w:rsidR="001E3C89">
        <w:rPr>
          <w:rFonts w:cs="Arial"/>
          <w:sz w:val="24"/>
          <w:szCs w:val="24"/>
        </w:rPr>
        <w:t xml:space="preserve"> </w:t>
      </w:r>
    </w:p>
    <w:p w14:paraId="4623D609" w14:textId="77777777" w:rsidR="00CB1C71" w:rsidRDefault="00CB1C71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 w:rsidRPr="00714D86">
        <w:rPr>
          <w:rFonts w:cs="Arial"/>
          <w:sz w:val="24"/>
          <w:szCs w:val="24"/>
          <w:highlight w:val="green"/>
        </w:rPr>
        <w:t>Landmark</w:t>
      </w:r>
      <w:r w:rsidRPr="00714D86">
        <w:rPr>
          <w:rFonts w:cs="Arial"/>
          <w:sz w:val="24"/>
          <w:szCs w:val="24"/>
        </w:rPr>
        <w:t xml:space="preserve"> nilkkoihin</w:t>
      </w:r>
    </w:p>
    <w:p w14:paraId="2194343D" w14:textId="521CBCCB" w:rsidR="00F240F8" w:rsidRPr="00714D86" w:rsidRDefault="00F240F8" w:rsidP="00CB1C71">
      <w:pPr>
        <w:numPr>
          <w:ilvl w:val="0"/>
          <w:numId w:val="16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Valitse Gaiting Control -valikosta </w:t>
      </w:r>
      <w:r w:rsidR="00E45C05">
        <w:rPr>
          <w:rFonts w:cs="Arial"/>
          <w:sz w:val="24"/>
          <w:szCs w:val="24"/>
        </w:rPr>
        <w:t>, Trigger Lead kohdasta, PG</w:t>
      </w:r>
      <w:r>
        <w:rPr>
          <w:rFonts w:cs="Arial"/>
          <w:sz w:val="24"/>
          <w:szCs w:val="24"/>
        </w:rPr>
        <w:t xml:space="preserve"> aktiiviseksi</w:t>
      </w:r>
    </w:p>
    <w:p w14:paraId="4623D60A" w14:textId="77777777" w:rsidR="00CB1C71" w:rsidRPr="00714D86" w:rsidRDefault="00CB1C71" w:rsidP="00CB1C71">
      <w:pPr>
        <w:rPr>
          <w:sz w:val="24"/>
          <w:szCs w:val="24"/>
        </w:rPr>
      </w:pPr>
    </w:p>
    <w:p w14:paraId="4623D60B" w14:textId="77777777" w:rsidR="00CB1C71" w:rsidRPr="00714D86" w:rsidRDefault="00CB1C71" w:rsidP="00CB1C71">
      <w:pPr>
        <w:pStyle w:val="Otsikko2"/>
        <w:rPr>
          <w:i/>
          <w:sz w:val="28"/>
          <w:szCs w:val="28"/>
        </w:rPr>
      </w:pPr>
      <w:bookmarkStart w:id="58" w:name="_Toc474303637"/>
      <w:r w:rsidRPr="00CB1C71">
        <w:rPr>
          <w:sz w:val="24"/>
          <w:szCs w:val="24"/>
        </w:rPr>
        <w:t>Kuvaus</w:t>
      </w:r>
      <w:bookmarkEnd w:id="58"/>
    </w:p>
    <w:p w14:paraId="4623D60C" w14:textId="77777777" w:rsidR="00CB1C71" w:rsidRPr="00714D86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Bot 3-Plane loc</w:t>
      </w:r>
    </w:p>
    <w:p w14:paraId="4623D60D" w14:textId="77777777" w:rsidR="00CB1C71" w:rsidRPr="00714D86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Mid 3-Plane loc</w:t>
      </w:r>
    </w:p>
    <w:p w14:paraId="4623D60E" w14:textId="77777777" w:rsidR="00CB1C71" w:rsidRPr="00714D86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Top 3-Plane loc</w:t>
      </w:r>
    </w:p>
    <w:p w14:paraId="4623D60F" w14:textId="77777777" w:rsidR="00CB1C71" w:rsidRDefault="00CB1C71" w:rsidP="00CB1C71">
      <w:pPr>
        <w:numPr>
          <w:ilvl w:val="1"/>
          <w:numId w:val="27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Jokainen vuorollaan avataan Setup:lla ja tallennetaan saverx</w:t>
      </w:r>
    </w:p>
    <w:p w14:paraId="4623D610" w14:textId="77777777" w:rsidR="00CB1C71" w:rsidRPr="00714D86" w:rsidRDefault="00CB1C71" w:rsidP="00CB1C71">
      <w:pPr>
        <w:ind w:left="1440"/>
        <w:rPr>
          <w:rFonts w:cs="Arial"/>
          <w:b/>
          <w:sz w:val="24"/>
          <w:szCs w:val="24"/>
        </w:rPr>
      </w:pPr>
    </w:p>
    <w:p w14:paraId="4623D611" w14:textId="77777777" w:rsidR="00CB1C71" w:rsidRPr="00714D86" w:rsidRDefault="00CB1C71" w:rsidP="00CB1C71">
      <w:pPr>
        <w:rPr>
          <w:rFonts w:cs="Arial"/>
          <w:b/>
          <w:sz w:val="24"/>
          <w:szCs w:val="24"/>
        </w:rPr>
      </w:pPr>
    </w:p>
    <w:p w14:paraId="1B84DE6E" w14:textId="4CAEB94A" w:rsidR="00F240F8" w:rsidRPr="00F240F8" w:rsidRDefault="00CB1C71" w:rsidP="00F240F8">
      <w:pPr>
        <w:numPr>
          <w:ilvl w:val="0"/>
          <w:numId w:val="28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Cor SsFse MPh</w:t>
      </w:r>
    </w:p>
    <w:p w14:paraId="4623D613" w14:textId="46CE1A84" w:rsidR="00CB1C71" w:rsidRPr="00714D86" w:rsidRDefault="00CB1C71" w:rsidP="00CB1C71">
      <w:pPr>
        <w:numPr>
          <w:ilvl w:val="0"/>
          <w:numId w:val="24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Yksi leike säärien kohdalle, suunnitellaan Bot loc:iin</w:t>
      </w:r>
      <w:r w:rsidR="00E45C05">
        <w:rPr>
          <w:rFonts w:cs="Arial"/>
          <w:b/>
          <w:sz w:val="24"/>
          <w:szCs w:val="24"/>
        </w:rPr>
        <w:t>. Tarkista leike ax ja sag suunnassa, että on keskellä kohdetta</w:t>
      </w:r>
    </w:p>
    <w:p w14:paraId="4623D614" w14:textId="77777777" w:rsidR="00CB1C71" w:rsidRDefault="00CB1C71" w:rsidP="00CB1C71">
      <w:pPr>
        <w:numPr>
          <w:ilvl w:val="0"/>
          <w:numId w:val="24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Kun sarja kuvattu, mene viewer:iin, valitse tämä sarja, laita kuvajako 9</w:t>
      </w:r>
    </w:p>
    <w:p w14:paraId="34CBC475" w14:textId="180CF7E2" w:rsidR="007076A4" w:rsidRPr="00714D86" w:rsidRDefault="007076A4" w:rsidP="00CB1C71">
      <w:pPr>
        <w:numPr>
          <w:ilvl w:val="0"/>
          <w:numId w:val="24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Dataselector lehdeltä ( vas. yläkulma) valitaan Image välilehti, josta löytyy TDEL (ms) luku</w:t>
      </w:r>
    </w:p>
    <w:p w14:paraId="4623D615" w14:textId="1A17FDD0" w:rsidR="00CB1C71" w:rsidRPr="00714D86" w:rsidRDefault="00CB1C71" w:rsidP="00CB1C71">
      <w:pPr>
        <w:numPr>
          <w:ilvl w:val="0"/>
          <w:numId w:val="24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Hae kuva, jossa arteriat näkyvät parhaiten</w:t>
      </w:r>
      <w:r w:rsidR="00F240F8">
        <w:rPr>
          <w:rFonts w:cs="Arial"/>
          <w:b/>
          <w:sz w:val="24"/>
          <w:szCs w:val="24"/>
        </w:rPr>
        <w:t>, suonet näkyy kirkkaana</w:t>
      </w:r>
    </w:p>
    <w:p w14:paraId="4623D616" w14:textId="77777777" w:rsidR="00CB1C71" w:rsidRPr="00714D86" w:rsidRDefault="00CB1C71" w:rsidP="00CB1C71">
      <w:pPr>
        <w:numPr>
          <w:ilvl w:val="0"/>
          <w:numId w:val="24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Kuvasta katsotaan DT-luku</w:t>
      </w:r>
    </w:p>
    <w:p w14:paraId="4623D617" w14:textId="77777777" w:rsidR="00CB1C71" w:rsidRDefault="00CB1C71" w:rsidP="00CB1C71">
      <w:pPr>
        <w:rPr>
          <w:rFonts w:cs="Arial"/>
          <w:b/>
          <w:sz w:val="24"/>
          <w:szCs w:val="24"/>
        </w:rPr>
      </w:pPr>
    </w:p>
    <w:p w14:paraId="646762BF" w14:textId="77777777" w:rsidR="00C3320A" w:rsidRDefault="00C3320A" w:rsidP="00CB1C71">
      <w:pPr>
        <w:rPr>
          <w:rFonts w:cs="Arial"/>
          <w:b/>
          <w:sz w:val="24"/>
          <w:szCs w:val="24"/>
        </w:rPr>
      </w:pPr>
    </w:p>
    <w:p w14:paraId="6D441D7D" w14:textId="77777777" w:rsidR="00C3320A" w:rsidRDefault="00C3320A" w:rsidP="00CB1C71">
      <w:pPr>
        <w:rPr>
          <w:rFonts w:cs="Arial"/>
          <w:b/>
          <w:sz w:val="24"/>
          <w:szCs w:val="24"/>
        </w:rPr>
      </w:pPr>
    </w:p>
    <w:p w14:paraId="692C3806" w14:textId="77777777" w:rsidR="00C3320A" w:rsidRDefault="00C3320A" w:rsidP="00CB1C71">
      <w:pPr>
        <w:rPr>
          <w:rFonts w:cs="Arial"/>
          <w:b/>
          <w:sz w:val="24"/>
          <w:szCs w:val="24"/>
        </w:rPr>
      </w:pPr>
    </w:p>
    <w:p w14:paraId="606E2282" w14:textId="77777777" w:rsidR="00C3320A" w:rsidRDefault="00C3320A" w:rsidP="00CB1C71">
      <w:pPr>
        <w:rPr>
          <w:rFonts w:cs="Arial"/>
          <w:b/>
          <w:sz w:val="24"/>
          <w:szCs w:val="24"/>
        </w:rPr>
      </w:pPr>
    </w:p>
    <w:p w14:paraId="7C2EB761" w14:textId="77777777" w:rsidR="00C3320A" w:rsidRDefault="00C3320A" w:rsidP="00CB1C71">
      <w:pPr>
        <w:rPr>
          <w:rFonts w:cs="Arial"/>
          <w:b/>
          <w:sz w:val="24"/>
          <w:szCs w:val="24"/>
        </w:rPr>
      </w:pPr>
    </w:p>
    <w:p w14:paraId="273E027F" w14:textId="77777777" w:rsidR="00C3320A" w:rsidRPr="00714D86" w:rsidRDefault="00C3320A" w:rsidP="00CB1C71">
      <w:pPr>
        <w:rPr>
          <w:rFonts w:cs="Arial"/>
          <w:b/>
          <w:sz w:val="24"/>
          <w:szCs w:val="24"/>
        </w:rPr>
      </w:pPr>
    </w:p>
    <w:p w14:paraId="4623D618" w14:textId="77777777" w:rsidR="00CB1C71" w:rsidRPr="00F240F8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  <w:lang w:val="en-US"/>
        </w:rPr>
      </w:pPr>
      <w:r w:rsidRPr="00F240F8">
        <w:rPr>
          <w:rFonts w:cs="Arial"/>
          <w:b/>
          <w:sz w:val="24"/>
          <w:szCs w:val="24"/>
          <w:lang w:val="en-US"/>
        </w:rPr>
        <w:t>INH 3D Delta Flow Bot</w:t>
      </w:r>
    </w:p>
    <w:p w14:paraId="4623D619" w14:textId="77777777" w:rsidR="00CB1C71" w:rsidRPr="00714D86" w:rsidRDefault="00CB1C71" w:rsidP="00CB1C71">
      <w:pPr>
        <w:numPr>
          <w:ilvl w:val="0"/>
          <w:numId w:val="25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Suunnitellaan suora Coronal pakka</w:t>
      </w:r>
    </w:p>
    <w:p w14:paraId="4623D61A" w14:textId="77777777" w:rsidR="00CB1C71" w:rsidRDefault="00CB1C71" w:rsidP="00CB1C71">
      <w:pPr>
        <w:numPr>
          <w:ilvl w:val="0"/>
          <w:numId w:val="25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Cardiac välilehdellä laitetaan Diastolic TD arvoksi katsomasi DT-luku, ellei arteriat ole näkyneet Cor SsFse MPh-sarjassa, Diastolic TD arvo voi olla RECOMMEND</w:t>
      </w:r>
    </w:p>
    <w:p w14:paraId="253BB77D" w14:textId="03C5DDA7" w:rsidR="007076A4" w:rsidRPr="00714D86" w:rsidRDefault="007076A4" w:rsidP="00CB1C71">
      <w:pPr>
        <w:numPr>
          <w:ilvl w:val="0"/>
          <w:numId w:val="25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Laita sarjat menemään kun olet ne suunnitellut. Sarjan pituus n. 5 min.</w:t>
      </w:r>
    </w:p>
    <w:p w14:paraId="4623D61B" w14:textId="77777777" w:rsidR="00CB1C71" w:rsidRDefault="00CB1C71" w:rsidP="00CB1C71">
      <w:pPr>
        <w:rPr>
          <w:sz w:val="24"/>
          <w:szCs w:val="24"/>
        </w:rPr>
      </w:pPr>
    </w:p>
    <w:p w14:paraId="4623D61C" w14:textId="77777777" w:rsidR="00CB1C71" w:rsidRDefault="00CB1C71" w:rsidP="00CB1C71">
      <w:pPr>
        <w:rPr>
          <w:sz w:val="24"/>
          <w:szCs w:val="24"/>
        </w:rPr>
      </w:pPr>
    </w:p>
    <w:p w14:paraId="4623D61D" w14:textId="77777777" w:rsidR="00CB1C71" w:rsidRPr="00714D86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INH 3D Delta Flow Mid</w:t>
      </w:r>
    </w:p>
    <w:p w14:paraId="4623D61E" w14:textId="77777777" w:rsidR="00CB1C71" w:rsidRPr="00714D86" w:rsidRDefault="00CB1C71" w:rsidP="00CB1C71">
      <w:pPr>
        <w:numPr>
          <w:ilvl w:val="0"/>
          <w:numId w:val="26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Suunnitellaan suora Coronal pakka</w:t>
      </w:r>
    </w:p>
    <w:p w14:paraId="4623D61F" w14:textId="77777777" w:rsidR="00CB1C71" w:rsidRPr="00714D86" w:rsidRDefault="00CB1C71" w:rsidP="00CB1C71">
      <w:pPr>
        <w:numPr>
          <w:ilvl w:val="0"/>
          <w:numId w:val="26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Cardiac välilehdellä laitetaan Diastolic TD arvoksi katsomasi DT-luku, ellei arteriat ole näkyneet Cor SsFse MPh-sarjassa, Diastolic TD arvo voi olla RECOMMEND</w:t>
      </w:r>
    </w:p>
    <w:p w14:paraId="4623D620" w14:textId="77777777" w:rsidR="00CB1C71" w:rsidRPr="00714D86" w:rsidRDefault="00CB1C71" w:rsidP="00CB1C71">
      <w:pPr>
        <w:ind w:left="1080"/>
        <w:rPr>
          <w:rFonts w:cs="Arial"/>
          <w:b/>
          <w:sz w:val="24"/>
          <w:szCs w:val="24"/>
        </w:rPr>
      </w:pPr>
    </w:p>
    <w:p w14:paraId="4623D621" w14:textId="77777777" w:rsidR="00CB1C71" w:rsidRPr="00714D86" w:rsidRDefault="00CB1C71" w:rsidP="00CB1C71">
      <w:pPr>
        <w:numPr>
          <w:ilvl w:val="0"/>
          <w:numId w:val="28"/>
        </w:numPr>
        <w:rPr>
          <w:rFonts w:cs="Arial"/>
          <w:b/>
          <w:sz w:val="24"/>
          <w:szCs w:val="24"/>
          <w:lang w:val="en-GB"/>
        </w:rPr>
      </w:pPr>
      <w:r w:rsidRPr="00714D86">
        <w:rPr>
          <w:rFonts w:cs="Arial"/>
          <w:b/>
          <w:sz w:val="24"/>
          <w:szCs w:val="24"/>
          <w:lang w:val="en-GB"/>
        </w:rPr>
        <w:t>INH 3D Delta Flow Top</w:t>
      </w:r>
    </w:p>
    <w:p w14:paraId="4623D622" w14:textId="77777777" w:rsidR="00CB1C71" w:rsidRPr="00714D86" w:rsidRDefault="00CB1C71" w:rsidP="00CB1C71">
      <w:pPr>
        <w:numPr>
          <w:ilvl w:val="0"/>
          <w:numId w:val="26"/>
        </w:numPr>
        <w:rPr>
          <w:rFonts w:cs="Arial"/>
          <w:b/>
          <w:sz w:val="24"/>
          <w:szCs w:val="24"/>
          <w:lang w:val="en-GB"/>
        </w:rPr>
      </w:pPr>
      <w:r w:rsidRPr="00714D86">
        <w:rPr>
          <w:rFonts w:cs="Arial"/>
          <w:b/>
          <w:sz w:val="24"/>
          <w:szCs w:val="24"/>
          <w:lang w:val="en-GB"/>
        </w:rPr>
        <w:t>Suunnitellaan suora Coronal pakka</w:t>
      </w:r>
    </w:p>
    <w:p w14:paraId="4623D623" w14:textId="77777777" w:rsidR="00CB1C71" w:rsidRPr="00714D86" w:rsidRDefault="00CB1C71" w:rsidP="00CB1C71">
      <w:pPr>
        <w:numPr>
          <w:ilvl w:val="0"/>
          <w:numId w:val="26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Heti pakan taakse saturaatio, pitää yltää ihon pintaan asti</w:t>
      </w:r>
    </w:p>
    <w:p w14:paraId="4623D624" w14:textId="77777777" w:rsidR="00CB1C71" w:rsidRDefault="00CB1C71" w:rsidP="00CB1C71">
      <w:pPr>
        <w:numPr>
          <w:ilvl w:val="0"/>
          <w:numId w:val="26"/>
        </w:numPr>
        <w:rPr>
          <w:rFonts w:cs="Arial"/>
          <w:b/>
          <w:sz w:val="24"/>
          <w:szCs w:val="24"/>
        </w:rPr>
      </w:pPr>
      <w:r w:rsidRPr="00714D86">
        <w:rPr>
          <w:rFonts w:cs="Arial"/>
          <w:b/>
          <w:sz w:val="24"/>
          <w:szCs w:val="24"/>
        </w:rPr>
        <w:t>Cardiac välilehdellä laitetaan Diastolic TD arvoksi katsomasi DT-luku, ellei arteriat ole näkyneet Cor SsFse MPh-sarjassa, Diastolic TD arvo voi olla RECOMMEND</w:t>
      </w:r>
    </w:p>
    <w:p w14:paraId="448E6168" w14:textId="77777777" w:rsidR="007076A4" w:rsidRPr="00714D86" w:rsidRDefault="007076A4" w:rsidP="007076A4">
      <w:pPr>
        <w:rPr>
          <w:rFonts w:cs="Arial"/>
          <w:b/>
          <w:sz w:val="24"/>
          <w:szCs w:val="24"/>
        </w:rPr>
      </w:pPr>
    </w:p>
    <w:p w14:paraId="4623D625" w14:textId="77777777" w:rsidR="00CB1C71" w:rsidRPr="00714D86" w:rsidRDefault="00CB1C71" w:rsidP="00CB1C71">
      <w:pPr>
        <w:ind w:left="1080"/>
        <w:rPr>
          <w:rFonts w:cs="Arial"/>
          <w:b/>
          <w:sz w:val="24"/>
          <w:szCs w:val="24"/>
        </w:rPr>
      </w:pPr>
    </w:p>
    <w:p w14:paraId="4623D626" w14:textId="77777777" w:rsidR="00CB1C71" w:rsidRPr="00CB1C71" w:rsidRDefault="00CB1C71" w:rsidP="0075597D">
      <w:pPr>
        <w:pStyle w:val="sekvenssit"/>
        <w:numPr>
          <w:ilvl w:val="0"/>
          <w:numId w:val="0"/>
        </w:numPr>
        <w:ind w:left="1050"/>
        <w:rPr>
          <w:lang w:val="fi-FI"/>
        </w:rPr>
      </w:pPr>
    </w:p>
    <w:sectPr w:rsidR="00CB1C71" w:rsidRPr="00CB1C71" w:rsidSect="007A3649">
      <w:headerReference w:type="default" r:id="rId38"/>
      <w:footerReference w:type="default" r:id="rId39"/>
      <w:pgSz w:w="11907" w:h="16840" w:code="9"/>
      <w:pgMar w:top="2211" w:right="567" w:bottom="1418" w:left="1134" w:header="425" w:footer="51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3D65A" w14:textId="77777777" w:rsidR="00AC6295" w:rsidRDefault="00AC6295">
      <w:r>
        <w:separator/>
      </w:r>
    </w:p>
  </w:endnote>
  <w:endnote w:type="continuationSeparator" w:id="0">
    <w:p w14:paraId="4623D65B" w14:textId="77777777" w:rsidR="00AC6295" w:rsidRDefault="00AC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3D663" w14:textId="77777777" w:rsidR="00AC6295" w:rsidRPr="00916ADE" w:rsidRDefault="00AC6295" w:rsidP="00963CC8">
    <w:pPr>
      <w:tabs>
        <w:tab w:val="left" w:pos="4536"/>
        <w:tab w:val="left" w:pos="4678"/>
        <w:tab w:val="right" w:pos="9356"/>
      </w:tabs>
      <w:rPr>
        <w:sz w:val="16"/>
      </w:rPr>
    </w:pPr>
    <w:bookmarkStart w:id="71" w:name="Laatija"/>
    <w:r>
      <w:rPr>
        <w:sz w:val="16"/>
      </w:rPr>
      <w:t>Laatija:Hietala H., Anttila S., Henttonen  A       Hyväksyjä: Angiot Kerimaa P., sydän Pääkkö E.</w:t>
    </w:r>
    <w:bookmarkEnd w:id="71"/>
    <w:r>
      <w:rPr>
        <w:sz w:val="16"/>
      </w:rPr>
      <w:tab/>
    </w:r>
    <w:bookmarkStart w:id="72" w:name="Hyväksyjä"/>
    <w:r>
      <w:rPr>
        <w:sz w:val="16"/>
      </w:rPr>
      <w:tab/>
    </w:r>
    <w:bookmarkEnd w:id="72"/>
  </w:p>
  <w:p w14:paraId="4623D664" w14:textId="77777777" w:rsidR="00AC6295" w:rsidRPr="00AB1B65" w:rsidRDefault="00AC6295" w:rsidP="00275D71">
    <w:pPr>
      <w:tabs>
        <w:tab w:val="left" w:pos="3119"/>
        <w:tab w:val="left" w:pos="3544"/>
        <w:tab w:val="right" w:pos="9356"/>
      </w:tabs>
      <w:spacing w:after="60"/>
      <w:rPr>
        <w:sz w:val="4"/>
      </w:rPr>
    </w:pPr>
    <w:r w:rsidRPr="00AB1B65">
      <w:rPr>
        <w:noProof/>
        <w:sz w:val="10"/>
      </w:rPr>
      <w:drawing>
        <wp:anchor distT="0" distB="0" distL="114300" distR="114300" simplePos="0" relativeHeight="251661312" behindDoc="0" locked="0" layoutInCell="1" allowOverlap="1" wp14:anchorId="4623D66E" wp14:editId="4623D66F">
          <wp:simplePos x="0" y="0"/>
          <wp:positionH relativeFrom="column">
            <wp:posOffset>6092190</wp:posOffset>
          </wp:positionH>
          <wp:positionV relativeFrom="paragraph">
            <wp:posOffset>-81280</wp:posOffset>
          </wp:positionV>
          <wp:extent cx="417195" cy="579120"/>
          <wp:effectExtent l="0" t="0" r="1905" b="0"/>
          <wp:wrapSquare wrapText="bothSides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SHP logo reunallin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  <w:r w:rsidRPr="00AB1B65">
      <w:rPr>
        <w:sz w:val="4"/>
        <w:u w:val="single"/>
      </w:rPr>
      <w:tab/>
    </w:r>
  </w:p>
  <w:p w14:paraId="4623D665" w14:textId="77777777" w:rsidR="00AC6295" w:rsidRPr="008C17D8" w:rsidRDefault="00AC6295" w:rsidP="00A05626">
    <w:pPr>
      <w:tabs>
        <w:tab w:val="left" w:pos="3119"/>
        <w:tab w:val="left" w:pos="3544"/>
        <w:tab w:val="right" w:pos="9356"/>
      </w:tabs>
      <w:rPr>
        <w:sz w:val="16"/>
        <w:szCs w:val="16"/>
      </w:rPr>
    </w:pPr>
    <w:r w:rsidRPr="008C17D8">
      <w:rPr>
        <w:sz w:val="16"/>
        <w:szCs w:val="16"/>
      </w:rPr>
      <w:t>PL 50, 90029 OYS</w:t>
    </w:r>
    <w:r w:rsidRPr="008C17D8">
      <w:rPr>
        <w:sz w:val="16"/>
        <w:szCs w:val="16"/>
      </w:rPr>
      <w:tab/>
    </w:r>
    <w:bookmarkStart w:id="73" w:name="PuhNro"/>
    <w:r w:rsidRPr="008C17D8">
      <w:rPr>
        <w:sz w:val="16"/>
        <w:szCs w:val="16"/>
      </w:rPr>
      <w:t>Puh. 08 315 2011 (vaihde)                       Henttonen Anne</w:t>
    </w:r>
    <w:r w:rsidRPr="008C17D8">
      <w:rPr>
        <w:sz w:val="16"/>
        <w:szCs w:val="16"/>
      </w:rPr>
      <w:tab/>
    </w:r>
    <w:bookmarkStart w:id="74" w:name="Tekijä"/>
    <w:bookmarkEnd w:id="73"/>
  </w:p>
  <w:p w14:paraId="4623D666" w14:textId="77777777" w:rsidR="00AC6295" w:rsidRPr="008C17D8" w:rsidRDefault="00AC6295" w:rsidP="00A05626">
    <w:pPr>
      <w:tabs>
        <w:tab w:val="left" w:pos="3119"/>
        <w:tab w:val="left" w:pos="3544"/>
        <w:tab w:val="right" w:pos="9356"/>
      </w:tabs>
      <w:rPr>
        <w:sz w:val="16"/>
        <w:szCs w:val="16"/>
      </w:rPr>
    </w:pPr>
  </w:p>
  <w:bookmarkEnd w:id="74"/>
  <w:p w14:paraId="4623D667" w14:textId="77777777" w:rsidR="00AC6295" w:rsidRPr="005D3AA5" w:rsidRDefault="00AC6295" w:rsidP="00A05626">
    <w:pPr>
      <w:tabs>
        <w:tab w:val="left" w:pos="3119"/>
        <w:tab w:val="left" w:pos="3544"/>
        <w:tab w:val="left" w:pos="5670"/>
        <w:tab w:val="right" w:pos="9356"/>
      </w:tabs>
      <w:rPr>
        <w:sz w:val="16"/>
        <w:szCs w:val="16"/>
      </w:rPr>
    </w:pPr>
    <w:r w:rsidRPr="008C17D8">
      <w:rPr>
        <w:sz w:val="16"/>
        <w:szCs w:val="16"/>
      </w:rPr>
      <w:tab/>
    </w:r>
    <w:bookmarkStart w:id="75" w:name="FaxNro"/>
    <w:r w:rsidRPr="005D3AA5">
      <w:rPr>
        <w:sz w:val="16"/>
        <w:szCs w:val="16"/>
      </w:rPr>
      <w:t xml:space="preserve">www.ppshp.fi </w:t>
    </w:r>
    <w:r w:rsidRPr="005D3AA5">
      <w:rPr>
        <w:sz w:val="16"/>
        <w:szCs w:val="16"/>
      </w:rPr>
      <w:tab/>
    </w:r>
    <w:bookmarkEnd w:id="75"/>
    <w:r w:rsidRPr="005D3AA5">
      <w:rPr>
        <w:sz w:val="16"/>
        <w:szCs w:val="16"/>
      </w:rPr>
      <w:tab/>
    </w:r>
  </w:p>
  <w:p w14:paraId="4623D668" w14:textId="77777777" w:rsidR="00AC6295" w:rsidRDefault="00AC6295" w:rsidP="0047204B">
    <w:pPr>
      <w:ind w:right="850"/>
      <w:jc w:val="right"/>
      <w:rPr>
        <w:sz w:val="16"/>
        <w:szCs w:val="16"/>
      </w:rPr>
    </w:pPr>
    <w:r>
      <w:rPr>
        <w:sz w:val="16"/>
        <w:szCs w:val="16"/>
      </w:rPr>
      <w:t>Angio ja sydän MRI Optima OYS</w:t>
    </w:r>
  </w:p>
  <w:p w14:paraId="4623D669" w14:textId="77777777" w:rsidR="00AC6295" w:rsidRPr="009F43C2" w:rsidRDefault="00AC6295" w:rsidP="00AB75ED">
    <w:pPr>
      <w:ind w:right="85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3D658" w14:textId="77777777" w:rsidR="00AC6295" w:rsidRDefault="00AC6295">
      <w:r>
        <w:separator/>
      </w:r>
    </w:p>
  </w:footnote>
  <w:footnote w:type="continuationSeparator" w:id="0">
    <w:p w14:paraId="4623D659" w14:textId="77777777" w:rsidR="00AC6295" w:rsidRDefault="00AC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3D65D" w14:textId="6ADBA900" w:rsidR="00AC6295" w:rsidRPr="005F7243" w:rsidRDefault="00AC6295" w:rsidP="00175916">
    <w:pPr>
      <w:tabs>
        <w:tab w:val="left" w:pos="5670"/>
        <w:tab w:val="left" w:pos="8222"/>
        <w:tab w:val="left" w:pos="9356"/>
      </w:tabs>
      <w:spacing w:before="80" w:line="240" w:lineRule="exac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"d.M.yyyy" </w:instrText>
    </w:r>
    <w:r>
      <w:rPr>
        <w:sz w:val="18"/>
        <w:szCs w:val="18"/>
      </w:rPr>
      <w:fldChar w:fldCharType="separate"/>
    </w:r>
    <w:r w:rsidR="00153A5C">
      <w:rPr>
        <w:noProof/>
        <w:sz w:val="18"/>
        <w:szCs w:val="18"/>
      </w:rPr>
      <w:t>13.11.2022</w:t>
    </w:r>
    <w:r>
      <w:rPr>
        <w:sz w:val="18"/>
        <w:szCs w:val="18"/>
      </w:rPr>
      <w:fldChar w:fldCharType="end"/>
    </w:r>
    <w:r w:rsidRPr="00446E35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3D66C" wp14:editId="4623D66D">
              <wp:simplePos x="0" y="0"/>
              <wp:positionH relativeFrom="column">
                <wp:posOffset>-129540</wp:posOffset>
              </wp:positionH>
              <wp:positionV relativeFrom="paragraph">
                <wp:posOffset>-31750</wp:posOffset>
              </wp:positionV>
              <wp:extent cx="3710940" cy="579600"/>
              <wp:effectExtent l="0" t="0" r="3810" b="0"/>
              <wp:wrapNone/>
              <wp:docPr id="30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3D676" w14:textId="77777777" w:rsidR="00AC6295" w:rsidRDefault="00AC6295" w:rsidP="00ED61C9">
                          <w:bookmarkStart w:id="59" w:name="Laitos1"/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623D677" wp14:editId="4623D678">
                                <wp:extent cx="2399386" cy="468173"/>
                                <wp:effectExtent l="0" t="0" r="1270" b="8255"/>
                                <wp:docPr id="300" name="Kuva 3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9386" cy="4681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F7243">
                            <w:rPr>
                              <w:sz w:val="18"/>
                              <w:szCs w:val="18"/>
                            </w:rPr>
                            <w:tab/>
                          </w:r>
                          <w:bookmarkEnd w:id="59"/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3D66C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30" type="#_x0000_t202" style="position:absolute;margin-left:-10.2pt;margin-top:-2.5pt;width:292.2pt;height:4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" stroked="f">
              <v:textbox>
                <w:txbxContent>
                  <w:p w14:paraId="4623D676" w14:textId="77777777" w:rsidR="00AC6295" w:rsidRDefault="00AC6295" w:rsidP="00ED61C9">
                    <w:bookmarkStart w:id="60" w:name="Laitos1"/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623D677" wp14:editId="4623D678">
                          <wp:extent cx="2399386" cy="468173"/>
                          <wp:effectExtent l="0" t="0" r="1270" b="8255"/>
                          <wp:docPr id="300" name="Kuva 3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9386" cy="4681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5F7243">
                      <w:rPr>
                        <w:sz w:val="18"/>
                        <w:szCs w:val="18"/>
                      </w:rPr>
                      <w:tab/>
                    </w:r>
                    <w:bookmarkEnd w:id="60"/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bookmarkStart w:id="61" w:name="Asiakirjanversio"/>
    <w:r>
      <w:rPr>
        <w:sz w:val="18"/>
        <w:szCs w:val="18"/>
      </w:rPr>
      <w:tab/>
    </w:r>
    <w:bookmarkStart w:id="62" w:name="sivunroJaLkm"/>
    <w:bookmarkEnd w:id="61"/>
    <w:r>
      <w:rPr>
        <w:sz w:val="18"/>
        <w:szCs w:val="18"/>
      </w:rPr>
      <w:t>Ohje</w:t>
    </w:r>
    <w:r>
      <w:rPr>
        <w:sz w:val="18"/>
        <w:szCs w:val="18"/>
      </w:rPr>
      <w:tab/>
    </w:r>
    <w:r w:rsidRPr="005F7243">
      <w:rPr>
        <w:sz w:val="18"/>
        <w:szCs w:val="18"/>
      </w:rPr>
      <w:fldChar w:fldCharType="begin"/>
    </w:r>
    <w:r w:rsidRPr="005F7243">
      <w:rPr>
        <w:sz w:val="18"/>
        <w:szCs w:val="18"/>
      </w:rPr>
      <w:instrText xml:space="preserve"> PAGE  \* LOWER </w:instrText>
    </w:r>
    <w:r w:rsidRPr="005F7243">
      <w:rPr>
        <w:sz w:val="18"/>
        <w:szCs w:val="18"/>
      </w:rPr>
      <w:fldChar w:fldCharType="separate"/>
    </w:r>
    <w:r w:rsidR="00153A5C">
      <w:rPr>
        <w:noProof/>
        <w:sz w:val="18"/>
        <w:szCs w:val="18"/>
      </w:rPr>
      <w:t>21</w:t>
    </w:r>
    <w:r w:rsidRPr="005F7243">
      <w:rPr>
        <w:sz w:val="18"/>
        <w:szCs w:val="18"/>
      </w:rPr>
      <w:fldChar w:fldCharType="end"/>
    </w:r>
    <w:r w:rsidRPr="005F7243">
      <w:rPr>
        <w:sz w:val="18"/>
        <w:szCs w:val="18"/>
      </w:rPr>
      <w:t xml:space="preserve"> (</w:t>
    </w:r>
    <w:r w:rsidRPr="005F7243">
      <w:rPr>
        <w:sz w:val="18"/>
        <w:szCs w:val="18"/>
      </w:rPr>
      <w:fldChar w:fldCharType="begin"/>
    </w:r>
    <w:r w:rsidRPr="005F7243">
      <w:rPr>
        <w:sz w:val="18"/>
        <w:szCs w:val="18"/>
      </w:rPr>
      <w:instrText xml:space="preserve"> NUMPAGES  \* LOWER </w:instrText>
    </w:r>
    <w:r w:rsidRPr="005F7243">
      <w:rPr>
        <w:sz w:val="18"/>
        <w:szCs w:val="18"/>
      </w:rPr>
      <w:fldChar w:fldCharType="separate"/>
    </w:r>
    <w:r w:rsidR="00153A5C">
      <w:rPr>
        <w:noProof/>
        <w:sz w:val="18"/>
        <w:szCs w:val="18"/>
      </w:rPr>
      <w:t>29</w:t>
    </w:r>
    <w:r w:rsidRPr="005F7243">
      <w:rPr>
        <w:noProof/>
        <w:sz w:val="18"/>
        <w:szCs w:val="18"/>
      </w:rPr>
      <w:fldChar w:fldCharType="end"/>
    </w:r>
    <w:r w:rsidRPr="005F7243">
      <w:rPr>
        <w:sz w:val="18"/>
        <w:szCs w:val="18"/>
      </w:rPr>
      <w:t>)</w:t>
    </w:r>
  </w:p>
  <w:p w14:paraId="4623D65E" w14:textId="77777777" w:rsidR="00AC6295" w:rsidRPr="005F7243" w:rsidRDefault="00AC6295" w:rsidP="008A64FF">
    <w:pPr>
      <w:tabs>
        <w:tab w:val="left" w:pos="5670"/>
        <w:tab w:val="left" w:pos="8222"/>
        <w:tab w:val="left" w:pos="9072"/>
      </w:tabs>
      <w:spacing w:line="240" w:lineRule="exact"/>
      <w:rPr>
        <w:sz w:val="18"/>
        <w:szCs w:val="18"/>
      </w:rPr>
    </w:pPr>
    <w:bookmarkStart w:id="63" w:name="Laitos2"/>
    <w:bookmarkEnd w:id="62"/>
    <w:r w:rsidRPr="005F7243">
      <w:rPr>
        <w:sz w:val="18"/>
        <w:szCs w:val="18"/>
      </w:rPr>
      <w:tab/>
    </w:r>
    <w:bookmarkStart w:id="64" w:name="AsiakirjanNimi2"/>
    <w:bookmarkEnd w:id="63"/>
    <w:r w:rsidRPr="005F7243">
      <w:rPr>
        <w:sz w:val="18"/>
        <w:szCs w:val="18"/>
      </w:rPr>
      <w:tab/>
    </w:r>
    <w:bookmarkStart w:id="65" w:name="LiiteNro"/>
    <w:bookmarkEnd w:id="64"/>
  </w:p>
  <w:bookmarkEnd w:id="65"/>
  <w:p w14:paraId="4623D65F" w14:textId="77777777" w:rsidR="00AC6295" w:rsidRPr="005F7243" w:rsidRDefault="00AC6295" w:rsidP="008A64FF">
    <w:pPr>
      <w:tabs>
        <w:tab w:val="left" w:pos="5670"/>
        <w:tab w:val="left" w:pos="8222"/>
        <w:tab w:val="left" w:pos="9072"/>
      </w:tabs>
      <w:spacing w:line="240" w:lineRule="exact"/>
      <w:rPr>
        <w:sz w:val="18"/>
        <w:szCs w:val="18"/>
      </w:rPr>
    </w:pPr>
    <w:r w:rsidRPr="005F7243">
      <w:rPr>
        <w:sz w:val="18"/>
        <w:szCs w:val="18"/>
      </w:rPr>
      <w:tab/>
    </w:r>
    <w:bookmarkStart w:id="66" w:name="yksikkö"/>
    <w:bookmarkStart w:id="67" w:name="AsiakirjanNimi3"/>
    <w:bookmarkEnd w:id="66"/>
    <w:r w:rsidRPr="005F7243">
      <w:rPr>
        <w:sz w:val="18"/>
        <w:szCs w:val="18"/>
      </w:rPr>
      <w:tab/>
    </w:r>
    <w:bookmarkStart w:id="68" w:name="Asiatunnus"/>
    <w:bookmarkEnd w:id="67"/>
  </w:p>
  <w:p w14:paraId="4623D660" w14:textId="0ED99449" w:rsidR="00AC6295" w:rsidRPr="005F7243" w:rsidRDefault="00AC6295" w:rsidP="003F6881">
    <w:pPr>
      <w:tabs>
        <w:tab w:val="left" w:pos="5670"/>
        <w:tab w:val="left" w:pos="8222"/>
        <w:tab w:val="left" w:pos="9072"/>
      </w:tabs>
      <w:spacing w:line="240" w:lineRule="exact"/>
      <w:rPr>
        <w:color w:val="000080"/>
        <w:sz w:val="18"/>
        <w:szCs w:val="18"/>
      </w:rPr>
    </w:pPr>
    <w:bookmarkStart w:id="69" w:name="Yksikkö2"/>
    <w:bookmarkStart w:id="70" w:name="Yksikkö3"/>
    <w:bookmarkEnd w:id="68"/>
    <w:r w:rsidRPr="005F7243">
      <w:rPr>
        <w:sz w:val="18"/>
        <w:szCs w:val="18"/>
      </w:rPr>
      <w:tab/>
    </w:r>
    <w:bookmarkEnd w:id="69"/>
    <w:bookmarkEnd w:id="70"/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"d.M.yyyy" </w:instrText>
    </w:r>
    <w:r>
      <w:rPr>
        <w:sz w:val="18"/>
        <w:szCs w:val="18"/>
      </w:rPr>
      <w:fldChar w:fldCharType="separate"/>
    </w:r>
    <w:r w:rsidR="00153A5C">
      <w:rPr>
        <w:noProof/>
        <w:sz w:val="18"/>
        <w:szCs w:val="18"/>
      </w:rPr>
      <w:t>13.11.2022</w:t>
    </w:r>
    <w:r>
      <w:rPr>
        <w:sz w:val="18"/>
        <w:szCs w:val="18"/>
      </w:rPr>
      <w:fldChar w:fldCharType="end"/>
    </w:r>
    <w:r w:rsidRPr="005F7243">
      <w:rPr>
        <w:color w:val="000080"/>
        <w:sz w:val="18"/>
        <w:szCs w:val="18"/>
      </w:rPr>
      <w:t xml:space="preserve"> </w:t>
    </w:r>
  </w:p>
  <w:p w14:paraId="4623D661" w14:textId="77E79520" w:rsidR="00AC6295" w:rsidRDefault="00AC6295" w:rsidP="00AF52F9">
    <w:pPr>
      <w:tabs>
        <w:tab w:val="left" w:pos="3855"/>
      </w:tabs>
      <w:spacing w:line="240" w:lineRule="exact"/>
    </w:pPr>
    <w:r>
      <w:t>Oys/Kuvantaminen</w:t>
    </w:r>
  </w:p>
  <w:p w14:paraId="7F4EDDDB" w14:textId="77777777" w:rsidR="00AC6295" w:rsidRDefault="00AC6295" w:rsidP="00AF52F9">
    <w:pPr>
      <w:tabs>
        <w:tab w:val="left" w:pos="3855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E01"/>
    <w:multiLevelType w:val="hybridMultilevel"/>
    <w:tmpl w:val="FEAE16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53EE"/>
    <w:multiLevelType w:val="hybridMultilevel"/>
    <w:tmpl w:val="4F5E383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E4CAD"/>
    <w:multiLevelType w:val="hybridMultilevel"/>
    <w:tmpl w:val="BA76D9E6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3E711C"/>
    <w:multiLevelType w:val="hybridMultilevel"/>
    <w:tmpl w:val="9C94666C"/>
    <w:lvl w:ilvl="0" w:tplc="AA0AF07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631E"/>
    <w:multiLevelType w:val="hybridMultilevel"/>
    <w:tmpl w:val="A162A97C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56B1C"/>
    <w:multiLevelType w:val="hybridMultilevel"/>
    <w:tmpl w:val="E196D03E"/>
    <w:lvl w:ilvl="0" w:tplc="040B000F">
      <w:start w:val="1"/>
      <w:numFmt w:val="decimal"/>
      <w:lvlText w:val="%1."/>
      <w:lvlJc w:val="left"/>
      <w:pPr>
        <w:ind w:left="1050" w:hanging="360"/>
      </w:pPr>
    </w:lvl>
    <w:lvl w:ilvl="1" w:tplc="040B0019" w:tentative="1">
      <w:start w:val="1"/>
      <w:numFmt w:val="lowerLetter"/>
      <w:lvlText w:val="%2."/>
      <w:lvlJc w:val="left"/>
      <w:pPr>
        <w:ind w:left="1770" w:hanging="360"/>
      </w:pPr>
    </w:lvl>
    <w:lvl w:ilvl="2" w:tplc="040B001B" w:tentative="1">
      <w:start w:val="1"/>
      <w:numFmt w:val="lowerRoman"/>
      <w:lvlText w:val="%3."/>
      <w:lvlJc w:val="right"/>
      <w:pPr>
        <w:ind w:left="2490" w:hanging="180"/>
      </w:pPr>
    </w:lvl>
    <w:lvl w:ilvl="3" w:tplc="040B000F" w:tentative="1">
      <w:start w:val="1"/>
      <w:numFmt w:val="decimal"/>
      <w:lvlText w:val="%4."/>
      <w:lvlJc w:val="left"/>
      <w:pPr>
        <w:ind w:left="3210" w:hanging="360"/>
      </w:pPr>
    </w:lvl>
    <w:lvl w:ilvl="4" w:tplc="040B0019" w:tentative="1">
      <w:start w:val="1"/>
      <w:numFmt w:val="lowerLetter"/>
      <w:lvlText w:val="%5."/>
      <w:lvlJc w:val="left"/>
      <w:pPr>
        <w:ind w:left="3930" w:hanging="360"/>
      </w:pPr>
    </w:lvl>
    <w:lvl w:ilvl="5" w:tplc="040B001B" w:tentative="1">
      <w:start w:val="1"/>
      <w:numFmt w:val="lowerRoman"/>
      <w:lvlText w:val="%6."/>
      <w:lvlJc w:val="right"/>
      <w:pPr>
        <w:ind w:left="4650" w:hanging="180"/>
      </w:pPr>
    </w:lvl>
    <w:lvl w:ilvl="6" w:tplc="040B000F" w:tentative="1">
      <w:start w:val="1"/>
      <w:numFmt w:val="decimal"/>
      <w:lvlText w:val="%7."/>
      <w:lvlJc w:val="left"/>
      <w:pPr>
        <w:ind w:left="5370" w:hanging="360"/>
      </w:pPr>
    </w:lvl>
    <w:lvl w:ilvl="7" w:tplc="040B0019" w:tentative="1">
      <w:start w:val="1"/>
      <w:numFmt w:val="lowerLetter"/>
      <w:lvlText w:val="%8."/>
      <w:lvlJc w:val="left"/>
      <w:pPr>
        <w:ind w:left="6090" w:hanging="360"/>
      </w:pPr>
    </w:lvl>
    <w:lvl w:ilvl="8" w:tplc="040B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 w15:restartNumberingAfterBreak="0">
    <w:nsid w:val="0EF1583F"/>
    <w:multiLevelType w:val="hybridMultilevel"/>
    <w:tmpl w:val="47D647E6"/>
    <w:lvl w:ilvl="0" w:tplc="040B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105703E1"/>
    <w:multiLevelType w:val="singleLevel"/>
    <w:tmpl w:val="222E8658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</w:abstractNum>
  <w:abstractNum w:abstractNumId="8" w15:restartNumberingAfterBreak="0">
    <w:nsid w:val="11935B28"/>
    <w:multiLevelType w:val="hybridMultilevel"/>
    <w:tmpl w:val="A73C2948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6E51A3"/>
    <w:multiLevelType w:val="hybridMultilevel"/>
    <w:tmpl w:val="4BF6B5C8"/>
    <w:lvl w:ilvl="0" w:tplc="040B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10" w15:restartNumberingAfterBreak="0">
    <w:nsid w:val="22193EDC"/>
    <w:multiLevelType w:val="hybridMultilevel"/>
    <w:tmpl w:val="BD307C04"/>
    <w:lvl w:ilvl="0" w:tplc="A61036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1036F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34D9F"/>
    <w:multiLevelType w:val="multilevel"/>
    <w:tmpl w:val="F2B479D6"/>
    <w:styleLink w:val="Tyyli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B470369"/>
    <w:multiLevelType w:val="hybridMultilevel"/>
    <w:tmpl w:val="B168603E"/>
    <w:lvl w:ilvl="0" w:tplc="348C3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901AD"/>
    <w:multiLevelType w:val="hybridMultilevel"/>
    <w:tmpl w:val="F1A845FA"/>
    <w:lvl w:ilvl="0" w:tplc="040B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23292"/>
    <w:multiLevelType w:val="hybridMultilevel"/>
    <w:tmpl w:val="76365D8A"/>
    <w:lvl w:ilvl="0" w:tplc="040B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5" w15:restartNumberingAfterBreak="0">
    <w:nsid w:val="3A824505"/>
    <w:multiLevelType w:val="hybridMultilevel"/>
    <w:tmpl w:val="A1129E70"/>
    <w:lvl w:ilvl="0" w:tplc="D1DED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97308"/>
    <w:multiLevelType w:val="hybridMultilevel"/>
    <w:tmpl w:val="E3FAAC7C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FA2886"/>
    <w:multiLevelType w:val="hybridMultilevel"/>
    <w:tmpl w:val="927056DC"/>
    <w:lvl w:ilvl="0" w:tplc="097C3278">
      <w:start w:val="1"/>
      <w:numFmt w:val="decimal"/>
      <w:pStyle w:val="Tyyli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C1C4C"/>
    <w:multiLevelType w:val="hybridMultilevel"/>
    <w:tmpl w:val="3B28DAF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C6D58"/>
    <w:multiLevelType w:val="hybridMultilevel"/>
    <w:tmpl w:val="0C16F95E"/>
    <w:lvl w:ilvl="0" w:tplc="A61036F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197913"/>
    <w:multiLevelType w:val="hybridMultilevel"/>
    <w:tmpl w:val="E5E8907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3325164"/>
    <w:multiLevelType w:val="hybridMultilevel"/>
    <w:tmpl w:val="B04E1D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42DA0"/>
    <w:multiLevelType w:val="hybridMultilevel"/>
    <w:tmpl w:val="413622E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F3EBE"/>
    <w:multiLevelType w:val="hybridMultilevel"/>
    <w:tmpl w:val="ECE4750A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AA3CE3"/>
    <w:multiLevelType w:val="singleLevel"/>
    <w:tmpl w:val="040B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5" w15:restartNumberingAfterBreak="0">
    <w:nsid w:val="6F8E5979"/>
    <w:multiLevelType w:val="hybridMultilevel"/>
    <w:tmpl w:val="771A96D0"/>
    <w:lvl w:ilvl="0" w:tplc="040B000F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3813AE"/>
    <w:multiLevelType w:val="hybridMultilevel"/>
    <w:tmpl w:val="2D903998"/>
    <w:lvl w:ilvl="0" w:tplc="E3DC129C">
      <w:start w:val="1"/>
      <w:numFmt w:val="decimal"/>
      <w:pStyle w:val="sekvenssit"/>
      <w:lvlText w:val="%1."/>
      <w:lvlJc w:val="left"/>
      <w:pPr>
        <w:ind w:left="10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87376"/>
    <w:multiLevelType w:val="multilevel"/>
    <w:tmpl w:val="61BC0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EC0EB9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77553B76"/>
    <w:multiLevelType w:val="hybridMultilevel"/>
    <w:tmpl w:val="112AE686"/>
    <w:lvl w:ilvl="0" w:tplc="28F24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72E8D"/>
    <w:multiLevelType w:val="hybridMultilevel"/>
    <w:tmpl w:val="997EEAD6"/>
    <w:lvl w:ilvl="0" w:tplc="A61036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11"/>
  </w:num>
  <w:num w:numId="4">
    <w:abstractNumId w:val="30"/>
  </w:num>
  <w:num w:numId="5">
    <w:abstractNumId w:val="19"/>
  </w:num>
  <w:num w:numId="6">
    <w:abstractNumId w:val="24"/>
  </w:num>
  <w:num w:numId="7">
    <w:abstractNumId w:val="28"/>
  </w:num>
  <w:num w:numId="8">
    <w:abstractNumId w:val="10"/>
  </w:num>
  <w:num w:numId="9">
    <w:abstractNumId w:val="3"/>
  </w:num>
  <w:num w:numId="10">
    <w:abstractNumId w:val="7"/>
  </w:num>
  <w:num w:numId="11">
    <w:abstractNumId w:val="13"/>
  </w:num>
  <w:num w:numId="12">
    <w:abstractNumId w:val="5"/>
  </w:num>
  <w:num w:numId="13">
    <w:abstractNumId w:val="26"/>
  </w:num>
  <w:num w:numId="14">
    <w:abstractNumId w:val="21"/>
  </w:num>
  <w:num w:numId="15">
    <w:abstractNumId w:val="25"/>
  </w:num>
  <w:num w:numId="16">
    <w:abstractNumId w:val="1"/>
  </w:num>
  <w:num w:numId="17">
    <w:abstractNumId w:val="20"/>
  </w:num>
  <w:num w:numId="18">
    <w:abstractNumId w:val="22"/>
  </w:num>
  <w:num w:numId="19">
    <w:abstractNumId w:val="18"/>
  </w:num>
  <w:num w:numId="20">
    <w:abstractNumId w:val="23"/>
  </w:num>
  <w:num w:numId="21">
    <w:abstractNumId w:val="9"/>
  </w:num>
  <w:num w:numId="22">
    <w:abstractNumId w:val="2"/>
  </w:num>
  <w:num w:numId="23">
    <w:abstractNumId w:val="12"/>
  </w:num>
  <w:num w:numId="24">
    <w:abstractNumId w:val="8"/>
  </w:num>
  <w:num w:numId="25">
    <w:abstractNumId w:val="4"/>
  </w:num>
  <w:num w:numId="26">
    <w:abstractNumId w:val="16"/>
  </w:num>
  <w:num w:numId="27">
    <w:abstractNumId w:val="29"/>
  </w:num>
  <w:num w:numId="28">
    <w:abstractNumId w:val="15"/>
  </w:num>
  <w:num w:numId="29">
    <w:abstractNumId w:val="26"/>
    <w:lvlOverride w:ilvl="0">
      <w:startOverride w:val="11"/>
    </w:lvlOverride>
  </w:num>
  <w:num w:numId="30">
    <w:abstractNumId w:val="14"/>
  </w:num>
  <w:num w:numId="31">
    <w:abstractNumId w:val="6"/>
  </w:num>
  <w:num w:numId="32">
    <w:abstractNumId w:val="26"/>
  </w:num>
  <w:num w:numId="33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fi-FI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ED"/>
    <w:rsid w:val="00004F15"/>
    <w:rsid w:val="000063F0"/>
    <w:rsid w:val="00011199"/>
    <w:rsid w:val="00011E10"/>
    <w:rsid w:val="00017943"/>
    <w:rsid w:val="00020B1D"/>
    <w:rsid w:val="00022A42"/>
    <w:rsid w:val="00034353"/>
    <w:rsid w:val="00037AF2"/>
    <w:rsid w:val="00037F91"/>
    <w:rsid w:val="000609DB"/>
    <w:rsid w:val="00062F23"/>
    <w:rsid w:val="00063E77"/>
    <w:rsid w:val="00066878"/>
    <w:rsid w:val="00072071"/>
    <w:rsid w:val="00073B6B"/>
    <w:rsid w:val="000769FE"/>
    <w:rsid w:val="00076C9D"/>
    <w:rsid w:val="00077B18"/>
    <w:rsid w:val="00082922"/>
    <w:rsid w:val="00096B1A"/>
    <w:rsid w:val="000C1977"/>
    <w:rsid w:val="000C2722"/>
    <w:rsid w:val="000C476D"/>
    <w:rsid w:val="000C52D5"/>
    <w:rsid w:val="000D5870"/>
    <w:rsid w:val="000D6658"/>
    <w:rsid w:val="000F1BF6"/>
    <w:rsid w:val="000F43BB"/>
    <w:rsid w:val="00100BFF"/>
    <w:rsid w:val="00101AC4"/>
    <w:rsid w:val="00106C9B"/>
    <w:rsid w:val="0010772B"/>
    <w:rsid w:val="00117741"/>
    <w:rsid w:val="001334FC"/>
    <w:rsid w:val="001338E4"/>
    <w:rsid w:val="001353AC"/>
    <w:rsid w:val="00135B75"/>
    <w:rsid w:val="0013630E"/>
    <w:rsid w:val="00142D52"/>
    <w:rsid w:val="001430FF"/>
    <w:rsid w:val="00153A5C"/>
    <w:rsid w:val="00157FB2"/>
    <w:rsid w:val="00170AA2"/>
    <w:rsid w:val="00175916"/>
    <w:rsid w:val="00182ACB"/>
    <w:rsid w:val="0018455C"/>
    <w:rsid w:val="00185CC6"/>
    <w:rsid w:val="001872AC"/>
    <w:rsid w:val="00190B70"/>
    <w:rsid w:val="0019292C"/>
    <w:rsid w:val="00195BCC"/>
    <w:rsid w:val="001C578E"/>
    <w:rsid w:val="001D4013"/>
    <w:rsid w:val="001D7D4D"/>
    <w:rsid w:val="001E03AD"/>
    <w:rsid w:val="001E3C89"/>
    <w:rsid w:val="001E3E83"/>
    <w:rsid w:val="001E59B2"/>
    <w:rsid w:val="001F15F3"/>
    <w:rsid w:val="001F1F15"/>
    <w:rsid w:val="002004B1"/>
    <w:rsid w:val="002024F1"/>
    <w:rsid w:val="0020559D"/>
    <w:rsid w:val="00217722"/>
    <w:rsid w:val="00222F66"/>
    <w:rsid w:val="00244938"/>
    <w:rsid w:val="0024547C"/>
    <w:rsid w:val="00254A7F"/>
    <w:rsid w:val="00267AA8"/>
    <w:rsid w:val="00275D71"/>
    <w:rsid w:val="00281189"/>
    <w:rsid w:val="00284178"/>
    <w:rsid w:val="00287B76"/>
    <w:rsid w:val="00297359"/>
    <w:rsid w:val="002A4E53"/>
    <w:rsid w:val="002A51BF"/>
    <w:rsid w:val="002C57DD"/>
    <w:rsid w:val="002C6975"/>
    <w:rsid w:val="002D3868"/>
    <w:rsid w:val="002D5170"/>
    <w:rsid w:val="002E2DA0"/>
    <w:rsid w:val="002F3502"/>
    <w:rsid w:val="002F4552"/>
    <w:rsid w:val="002F73C4"/>
    <w:rsid w:val="00301976"/>
    <w:rsid w:val="0031054B"/>
    <w:rsid w:val="00314DCD"/>
    <w:rsid w:val="00323CAA"/>
    <w:rsid w:val="00331136"/>
    <w:rsid w:val="003352D5"/>
    <w:rsid w:val="003355D1"/>
    <w:rsid w:val="00340BF9"/>
    <w:rsid w:val="00343995"/>
    <w:rsid w:val="00347700"/>
    <w:rsid w:val="003554D1"/>
    <w:rsid w:val="003604FA"/>
    <w:rsid w:val="00360A21"/>
    <w:rsid w:val="0036420D"/>
    <w:rsid w:val="003672E4"/>
    <w:rsid w:val="0037497B"/>
    <w:rsid w:val="00381BE0"/>
    <w:rsid w:val="00382C3A"/>
    <w:rsid w:val="00391637"/>
    <w:rsid w:val="003973DA"/>
    <w:rsid w:val="003A4FCA"/>
    <w:rsid w:val="003A58D2"/>
    <w:rsid w:val="003A6BE3"/>
    <w:rsid w:val="003A7603"/>
    <w:rsid w:val="003B6695"/>
    <w:rsid w:val="003C0577"/>
    <w:rsid w:val="003D506F"/>
    <w:rsid w:val="003D53BF"/>
    <w:rsid w:val="003D784B"/>
    <w:rsid w:val="003D793E"/>
    <w:rsid w:val="003F1778"/>
    <w:rsid w:val="003F6881"/>
    <w:rsid w:val="00401A30"/>
    <w:rsid w:val="00404D1D"/>
    <w:rsid w:val="00405FB3"/>
    <w:rsid w:val="004161F3"/>
    <w:rsid w:val="004206CE"/>
    <w:rsid w:val="00420D42"/>
    <w:rsid w:val="00422BF2"/>
    <w:rsid w:val="00423BFE"/>
    <w:rsid w:val="00426612"/>
    <w:rsid w:val="00434A8A"/>
    <w:rsid w:val="00436BD0"/>
    <w:rsid w:val="004454F7"/>
    <w:rsid w:val="00446E35"/>
    <w:rsid w:val="0045293F"/>
    <w:rsid w:val="00455E13"/>
    <w:rsid w:val="00461889"/>
    <w:rsid w:val="004631D2"/>
    <w:rsid w:val="0047204B"/>
    <w:rsid w:val="00486393"/>
    <w:rsid w:val="00486E06"/>
    <w:rsid w:val="004901E1"/>
    <w:rsid w:val="004A7FE1"/>
    <w:rsid w:val="004B5A07"/>
    <w:rsid w:val="004C4C97"/>
    <w:rsid w:val="004E4D7A"/>
    <w:rsid w:val="004F07B9"/>
    <w:rsid w:val="004F0F84"/>
    <w:rsid w:val="004F48E9"/>
    <w:rsid w:val="004F6B90"/>
    <w:rsid w:val="004F773B"/>
    <w:rsid w:val="00505C9A"/>
    <w:rsid w:val="00505CD4"/>
    <w:rsid w:val="005150CB"/>
    <w:rsid w:val="00516CA6"/>
    <w:rsid w:val="005214E8"/>
    <w:rsid w:val="005259B0"/>
    <w:rsid w:val="005313CB"/>
    <w:rsid w:val="00540198"/>
    <w:rsid w:val="00546C2A"/>
    <w:rsid w:val="00547D64"/>
    <w:rsid w:val="00561CD8"/>
    <w:rsid w:val="00562DC9"/>
    <w:rsid w:val="00563B9B"/>
    <w:rsid w:val="00567561"/>
    <w:rsid w:val="00572591"/>
    <w:rsid w:val="005763EB"/>
    <w:rsid w:val="005814CB"/>
    <w:rsid w:val="005964D8"/>
    <w:rsid w:val="005A3C89"/>
    <w:rsid w:val="005A46AF"/>
    <w:rsid w:val="005A5640"/>
    <w:rsid w:val="005A6022"/>
    <w:rsid w:val="005A6753"/>
    <w:rsid w:val="005C6EF2"/>
    <w:rsid w:val="005D2BB5"/>
    <w:rsid w:val="005D3AA5"/>
    <w:rsid w:val="005D4283"/>
    <w:rsid w:val="005E3C00"/>
    <w:rsid w:val="005F7243"/>
    <w:rsid w:val="00603D10"/>
    <w:rsid w:val="006161CD"/>
    <w:rsid w:val="0062412C"/>
    <w:rsid w:val="00626CD4"/>
    <w:rsid w:val="00632FE7"/>
    <w:rsid w:val="00637E9F"/>
    <w:rsid w:val="006403D3"/>
    <w:rsid w:val="00645248"/>
    <w:rsid w:val="00645624"/>
    <w:rsid w:val="00645C58"/>
    <w:rsid w:val="0065117F"/>
    <w:rsid w:val="00652740"/>
    <w:rsid w:val="00653920"/>
    <w:rsid w:val="00663DD1"/>
    <w:rsid w:val="00670BF6"/>
    <w:rsid w:val="00671DD6"/>
    <w:rsid w:val="00672448"/>
    <w:rsid w:val="0067379F"/>
    <w:rsid w:val="00685F7B"/>
    <w:rsid w:val="0068655E"/>
    <w:rsid w:val="0068747D"/>
    <w:rsid w:val="006A2B1D"/>
    <w:rsid w:val="006B0AD2"/>
    <w:rsid w:val="006B189B"/>
    <w:rsid w:val="006B2EC4"/>
    <w:rsid w:val="006D307C"/>
    <w:rsid w:val="006D4EFA"/>
    <w:rsid w:val="006D71B4"/>
    <w:rsid w:val="006F7653"/>
    <w:rsid w:val="007076A4"/>
    <w:rsid w:val="007276A1"/>
    <w:rsid w:val="00730491"/>
    <w:rsid w:val="00735015"/>
    <w:rsid w:val="00737119"/>
    <w:rsid w:val="0074124D"/>
    <w:rsid w:val="00747739"/>
    <w:rsid w:val="00750BBF"/>
    <w:rsid w:val="00754F22"/>
    <w:rsid w:val="0075597D"/>
    <w:rsid w:val="007608A1"/>
    <w:rsid w:val="00775802"/>
    <w:rsid w:val="00781217"/>
    <w:rsid w:val="00792A32"/>
    <w:rsid w:val="0079533E"/>
    <w:rsid w:val="00795491"/>
    <w:rsid w:val="007A3649"/>
    <w:rsid w:val="007A622B"/>
    <w:rsid w:val="007B207F"/>
    <w:rsid w:val="007B3011"/>
    <w:rsid w:val="007D21D5"/>
    <w:rsid w:val="007D37A2"/>
    <w:rsid w:val="007E4333"/>
    <w:rsid w:val="007E7E7E"/>
    <w:rsid w:val="007F1B00"/>
    <w:rsid w:val="007F344F"/>
    <w:rsid w:val="007F7E93"/>
    <w:rsid w:val="00800613"/>
    <w:rsid w:val="0080457F"/>
    <w:rsid w:val="00812A79"/>
    <w:rsid w:val="00815992"/>
    <w:rsid w:val="0082285B"/>
    <w:rsid w:val="008256CB"/>
    <w:rsid w:val="008352B6"/>
    <w:rsid w:val="0084195D"/>
    <w:rsid w:val="00844C81"/>
    <w:rsid w:val="008515D1"/>
    <w:rsid w:val="00851E08"/>
    <w:rsid w:val="008829D2"/>
    <w:rsid w:val="00886255"/>
    <w:rsid w:val="008914CB"/>
    <w:rsid w:val="00896D6C"/>
    <w:rsid w:val="008A64FF"/>
    <w:rsid w:val="008B022B"/>
    <w:rsid w:val="008B18C5"/>
    <w:rsid w:val="008B2BFA"/>
    <w:rsid w:val="008B3F9D"/>
    <w:rsid w:val="008C17D8"/>
    <w:rsid w:val="008D4B66"/>
    <w:rsid w:val="008D5BA6"/>
    <w:rsid w:val="008D6777"/>
    <w:rsid w:val="008E0ACC"/>
    <w:rsid w:val="008E6EEF"/>
    <w:rsid w:val="009020DD"/>
    <w:rsid w:val="009028D3"/>
    <w:rsid w:val="00915711"/>
    <w:rsid w:val="00916ADE"/>
    <w:rsid w:val="00930FB0"/>
    <w:rsid w:val="009339CB"/>
    <w:rsid w:val="0093460C"/>
    <w:rsid w:val="00947020"/>
    <w:rsid w:val="00951AE2"/>
    <w:rsid w:val="009552BA"/>
    <w:rsid w:val="00957F60"/>
    <w:rsid w:val="00963061"/>
    <w:rsid w:val="00963CC8"/>
    <w:rsid w:val="00966994"/>
    <w:rsid w:val="00971586"/>
    <w:rsid w:val="00975AB5"/>
    <w:rsid w:val="00982148"/>
    <w:rsid w:val="00984F15"/>
    <w:rsid w:val="00987E8B"/>
    <w:rsid w:val="00990A3E"/>
    <w:rsid w:val="00997BFD"/>
    <w:rsid w:val="009A49DD"/>
    <w:rsid w:val="009B0394"/>
    <w:rsid w:val="009C48EA"/>
    <w:rsid w:val="009C4ACE"/>
    <w:rsid w:val="009C5CA1"/>
    <w:rsid w:val="009D43FA"/>
    <w:rsid w:val="009D6A43"/>
    <w:rsid w:val="009E502F"/>
    <w:rsid w:val="009E7F9F"/>
    <w:rsid w:val="009F2B62"/>
    <w:rsid w:val="009F43C2"/>
    <w:rsid w:val="009F63F9"/>
    <w:rsid w:val="00A05626"/>
    <w:rsid w:val="00A20F4D"/>
    <w:rsid w:val="00A21682"/>
    <w:rsid w:val="00A21EE3"/>
    <w:rsid w:val="00A22FBE"/>
    <w:rsid w:val="00A35E61"/>
    <w:rsid w:val="00A65B5C"/>
    <w:rsid w:val="00A7303B"/>
    <w:rsid w:val="00A748EE"/>
    <w:rsid w:val="00A761EA"/>
    <w:rsid w:val="00A96045"/>
    <w:rsid w:val="00A9652F"/>
    <w:rsid w:val="00AA2917"/>
    <w:rsid w:val="00AB1B65"/>
    <w:rsid w:val="00AB6F51"/>
    <w:rsid w:val="00AB75ED"/>
    <w:rsid w:val="00AC6295"/>
    <w:rsid w:val="00AD24DF"/>
    <w:rsid w:val="00AD2E8A"/>
    <w:rsid w:val="00AD668D"/>
    <w:rsid w:val="00AE1581"/>
    <w:rsid w:val="00AE23A7"/>
    <w:rsid w:val="00AE290D"/>
    <w:rsid w:val="00AE6815"/>
    <w:rsid w:val="00AF52F9"/>
    <w:rsid w:val="00AF6048"/>
    <w:rsid w:val="00B004A0"/>
    <w:rsid w:val="00B0142C"/>
    <w:rsid w:val="00B02649"/>
    <w:rsid w:val="00B032FB"/>
    <w:rsid w:val="00B05F1F"/>
    <w:rsid w:val="00B07E28"/>
    <w:rsid w:val="00B12E7D"/>
    <w:rsid w:val="00B13969"/>
    <w:rsid w:val="00B13E1C"/>
    <w:rsid w:val="00B349E0"/>
    <w:rsid w:val="00B35104"/>
    <w:rsid w:val="00B4566A"/>
    <w:rsid w:val="00B46AAC"/>
    <w:rsid w:val="00B50F03"/>
    <w:rsid w:val="00B5684B"/>
    <w:rsid w:val="00B755F1"/>
    <w:rsid w:val="00B75BC2"/>
    <w:rsid w:val="00B7723E"/>
    <w:rsid w:val="00B862B5"/>
    <w:rsid w:val="00B866DF"/>
    <w:rsid w:val="00BA347E"/>
    <w:rsid w:val="00BB4883"/>
    <w:rsid w:val="00BC4F07"/>
    <w:rsid w:val="00BD0C0F"/>
    <w:rsid w:val="00BE08C4"/>
    <w:rsid w:val="00BF0B61"/>
    <w:rsid w:val="00BF0C67"/>
    <w:rsid w:val="00C113F0"/>
    <w:rsid w:val="00C14B8B"/>
    <w:rsid w:val="00C31C22"/>
    <w:rsid w:val="00C322E4"/>
    <w:rsid w:val="00C3320A"/>
    <w:rsid w:val="00C3681A"/>
    <w:rsid w:val="00C50EED"/>
    <w:rsid w:val="00C5473B"/>
    <w:rsid w:val="00C55F4A"/>
    <w:rsid w:val="00C66439"/>
    <w:rsid w:val="00CA28A6"/>
    <w:rsid w:val="00CA445A"/>
    <w:rsid w:val="00CB1C71"/>
    <w:rsid w:val="00CC245C"/>
    <w:rsid w:val="00CC4291"/>
    <w:rsid w:val="00CC4C28"/>
    <w:rsid w:val="00CD5120"/>
    <w:rsid w:val="00CE08FD"/>
    <w:rsid w:val="00CE698E"/>
    <w:rsid w:val="00CF3B9E"/>
    <w:rsid w:val="00CF481D"/>
    <w:rsid w:val="00CF5BAB"/>
    <w:rsid w:val="00D1342B"/>
    <w:rsid w:val="00D30C52"/>
    <w:rsid w:val="00D37C0B"/>
    <w:rsid w:val="00D40D9C"/>
    <w:rsid w:val="00D43B4C"/>
    <w:rsid w:val="00D505B3"/>
    <w:rsid w:val="00D51A77"/>
    <w:rsid w:val="00D52D41"/>
    <w:rsid w:val="00D52DAD"/>
    <w:rsid w:val="00D559E6"/>
    <w:rsid w:val="00D571EE"/>
    <w:rsid w:val="00D618AF"/>
    <w:rsid w:val="00D71310"/>
    <w:rsid w:val="00D73FC8"/>
    <w:rsid w:val="00D7505E"/>
    <w:rsid w:val="00D82CB3"/>
    <w:rsid w:val="00D84B07"/>
    <w:rsid w:val="00D920B2"/>
    <w:rsid w:val="00D92A83"/>
    <w:rsid w:val="00D92F71"/>
    <w:rsid w:val="00D93BDD"/>
    <w:rsid w:val="00DA3930"/>
    <w:rsid w:val="00DA3F90"/>
    <w:rsid w:val="00DB0544"/>
    <w:rsid w:val="00DB51A2"/>
    <w:rsid w:val="00DC5F9F"/>
    <w:rsid w:val="00DC7B96"/>
    <w:rsid w:val="00DC7F84"/>
    <w:rsid w:val="00DD23BE"/>
    <w:rsid w:val="00DD51BD"/>
    <w:rsid w:val="00DE0424"/>
    <w:rsid w:val="00DF2F76"/>
    <w:rsid w:val="00E04CDC"/>
    <w:rsid w:val="00E13CE5"/>
    <w:rsid w:val="00E169F0"/>
    <w:rsid w:val="00E20CFC"/>
    <w:rsid w:val="00E221FB"/>
    <w:rsid w:val="00E45C05"/>
    <w:rsid w:val="00E45D06"/>
    <w:rsid w:val="00E75C51"/>
    <w:rsid w:val="00E84FB8"/>
    <w:rsid w:val="00E86174"/>
    <w:rsid w:val="00E87B29"/>
    <w:rsid w:val="00E9285C"/>
    <w:rsid w:val="00E97067"/>
    <w:rsid w:val="00EA09FE"/>
    <w:rsid w:val="00EA20A1"/>
    <w:rsid w:val="00EA259A"/>
    <w:rsid w:val="00EA44D7"/>
    <w:rsid w:val="00EA5D75"/>
    <w:rsid w:val="00EB6CF1"/>
    <w:rsid w:val="00EC43BD"/>
    <w:rsid w:val="00EC5C19"/>
    <w:rsid w:val="00ED0926"/>
    <w:rsid w:val="00ED61C9"/>
    <w:rsid w:val="00EF17CA"/>
    <w:rsid w:val="00EF45E3"/>
    <w:rsid w:val="00F10E64"/>
    <w:rsid w:val="00F11B87"/>
    <w:rsid w:val="00F1625D"/>
    <w:rsid w:val="00F240F8"/>
    <w:rsid w:val="00F351F3"/>
    <w:rsid w:val="00F437D9"/>
    <w:rsid w:val="00F46DD2"/>
    <w:rsid w:val="00F606E1"/>
    <w:rsid w:val="00F6684C"/>
    <w:rsid w:val="00F7382F"/>
    <w:rsid w:val="00F812E0"/>
    <w:rsid w:val="00F91BB9"/>
    <w:rsid w:val="00F960B0"/>
    <w:rsid w:val="00FA79D3"/>
    <w:rsid w:val="00FB1B17"/>
    <w:rsid w:val="00FB42BF"/>
    <w:rsid w:val="00FB6E7D"/>
    <w:rsid w:val="00FC79B0"/>
    <w:rsid w:val="00FD095E"/>
    <w:rsid w:val="00FD398C"/>
    <w:rsid w:val="00FD3BB9"/>
    <w:rsid w:val="00FD79B2"/>
    <w:rsid w:val="00FE32EA"/>
    <w:rsid w:val="00FE360E"/>
    <w:rsid w:val="00FE43E5"/>
    <w:rsid w:val="00FE75E3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,"/>
  <w:listSeparator w:val=";"/>
  <w14:docId w14:val="4623D392"/>
  <w15:docId w15:val="{514ECF2F-7AEF-4B0D-8A95-6EAD50FF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imes New Roman" w:hAnsi="Trebuchet MS" w:cs="Times New Roman"/>
        <w:sz w:val="22"/>
        <w:szCs w:val="22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0C1977"/>
  </w:style>
  <w:style w:type="paragraph" w:styleId="Otsikko1">
    <w:name w:val="heading 1"/>
    <w:basedOn w:val="Normaali"/>
    <w:next w:val="Normaali"/>
    <w:link w:val="Otsikko1Char"/>
    <w:qFormat/>
    <w:rsid w:val="00DC5F9F"/>
    <w:pPr>
      <w:keepNext/>
      <w:spacing w:before="240" w:after="240"/>
      <w:outlineLvl w:val="0"/>
    </w:pPr>
    <w:rPr>
      <w:b/>
      <w:kern w:val="28"/>
      <w:sz w:val="28"/>
    </w:rPr>
  </w:style>
  <w:style w:type="paragraph" w:styleId="Otsikko2">
    <w:name w:val="heading 2"/>
    <w:basedOn w:val="Normaali"/>
    <w:next w:val="Normaali"/>
    <w:qFormat/>
    <w:rsid w:val="00DC5F9F"/>
    <w:pPr>
      <w:keepNext/>
      <w:spacing w:before="240" w:after="240"/>
      <w:outlineLvl w:val="1"/>
    </w:pPr>
    <w:rPr>
      <w:b/>
    </w:rPr>
  </w:style>
  <w:style w:type="paragraph" w:styleId="Otsikko3">
    <w:name w:val="heading 3"/>
    <w:basedOn w:val="Normaali"/>
    <w:next w:val="Normaali"/>
    <w:qFormat/>
    <w:rsid w:val="00DC5F9F"/>
    <w:pPr>
      <w:keepNext/>
      <w:spacing w:before="240" w:after="240"/>
      <w:outlineLvl w:val="2"/>
    </w:pPr>
  </w:style>
  <w:style w:type="paragraph" w:styleId="Otsikko4">
    <w:name w:val="heading 4"/>
    <w:basedOn w:val="Normaali"/>
    <w:next w:val="Normaali"/>
    <w:qFormat/>
    <w:rsid w:val="00DC5F9F"/>
    <w:pPr>
      <w:keepNext/>
      <w:spacing w:before="240" w:after="240"/>
      <w:outlineLvl w:val="3"/>
    </w:pPr>
    <w:rPr>
      <w:i/>
    </w:rPr>
  </w:style>
  <w:style w:type="paragraph" w:styleId="Otsikko5">
    <w:name w:val="heading 5"/>
    <w:basedOn w:val="Normaali"/>
    <w:next w:val="Normaali"/>
    <w:pPr>
      <w:numPr>
        <w:ilvl w:val="4"/>
        <w:numId w:val="2"/>
      </w:numPr>
      <w:spacing w:before="240" w:after="60"/>
      <w:outlineLvl w:val="4"/>
    </w:pPr>
  </w:style>
  <w:style w:type="paragraph" w:styleId="Otsikko6">
    <w:name w:val="heading 6"/>
    <w:basedOn w:val="Normaali"/>
    <w:next w:val="Normaali"/>
    <w:pPr>
      <w:numPr>
        <w:ilvl w:val="5"/>
        <w:numId w:val="2"/>
      </w:numPr>
      <w:spacing w:before="240" w:after="60"/>
      <w:outlineLvl w:val="5"/>
    </w:pPr>
    <w:rPr>
      <w:i/>
    </w:rPr>
  </w:style>
  <w:style w:type="paragraph" w:styleId="Otsikko7">
    <w:name w:val="heading 7"/>
    <w:basedOn w:val="Normaali"/>
    <w:next w:val="Normaali"/>
    <w:pPr>
      <w:numPr>
        <w:ilvl w:val="6"/>
        <w:numId w:val="2"/>
      </w:numPr>
      <w:spacing w:before="240" w:after="60"/>
      <w:outlineLvl w:val="6"/>
    </w:pPr>
    <w:rPr>
      <w:sz w:val="20"/>
    </w:rPr>
  </w:style>
  <w:style w:type="paragraph" w:styleId="Otsikko8">
    <w:name w:val="heading 8"/>
    <w:basedOn w:val="Normaali"/>
    <w:next w:val="Normaali"/>
    <w:pPr>
      <w:numPr>
        <w:ilvl w:val="7"/>
        <w:numId w:val="2"/>
      </w:numPr>
      <w:spacing w:before="240" w:after="60"/>
      <w:outlineLvl w:val="7"/>
    </w:pPr>
    <w:rPr>
      <w:i/>
      <w:sz w:val="20"/>
    </w:rPr>
  </w:style>
  <w:style w:type="paragraph" w:styleId="Otsikko9">
    <w:name w:val="heading 9"/>
    <w:basedOn w:val="Normaali"/>
    <w:next w:val="Normaali"/>
    <w:pPr>
      <w:numPr>
        <w:ilvl w:val="8"/>
        <w:numId w:val="2"/>
      </w:numPr>
      <w:spacing w:before="240" w:after="60"/>
      <w:outlineLvl w:val="8"/>
    </w:pPr>
    <w:rPr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  <w:rPr>
      <w:b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uettelokappale">
    <w:name w:val="List Paragraph"/>
    <w:basedOn w:val="Normaali"/>
    <w:uiPriority w:val="34"/>
    <w:rsid w:val="00DD51BD"/>
    <w:pPr>
      <w:ind w:left="720"/>
      <w:contextualSpacing/>
    </w:pPr>
  </w:style>
  <w:style w:type="paragraph" w:customStyle="1" w:styleId="Sisennetty">
    <w:name w:val="Sisennetty"/>
    <w:basedOn w:val="Normaali"/>
    <w:pPr>
      <w:spacing w:after="240"/>
      <w:ind w:left="2608"/>
    </w:pPr>
  </w:style>
  <w:style w:type="paragraph" w:customStyle="1" w:styleId="Sivuotsikko">
    <w:name w:val="Sivuotsikko"/>
    <w:basedOn w:val="Normaali"/>
    <w:next w:val="Sisennetty"/>
    <w:rsid w:val="00F46DD2"/>
    <w:pPr>
      <w:spacing w:after="240"/>
    </w:pPr>
  </w:style>
  <w:style w:type="paragraph" w:styleId="Luettelo">
    <w:name w:val="List"/>
    <w:basedOn w:val="Normaali"/>
    <w:pPr>
      <w:ind w:left="283" w:hanging="283"/>
    </w:pPr>
  </w:style>
  <w:style w:type="paragraph" w:customStyle="1" w:styleId="SisennettyLuettelo">
    <w:name w:val="Sisennetty Luettelo"/>
    <w:basedOn w:val="Normaali"/>
    <w:pPr>
      <w:ind w:left="2892" w:hanging="284"/>
    </w:pPr>
  </w:style>
  <w:style w:type="paragraph" w:styleId="Sisluet1">
    <w:name w:val="toc 1"/>
    <w:basedOn w:val="Normaali"/>
    <w:next w:val="Normaali"/>
    <w:autoRedefine/>
    <w:uiPriority w:val="39"/>
    <w:qFormat/>
    <w:rsid w:val="00BE08C4"/>
    <w:rPr>
      <w:b/>
    </w:rPr>
  </w:style>
  <w:style w:type="paragraph" w:customStyle="1" w:styleId="Sis46">
    <w:name w:val="Sis 4.6"/>
    <w:basedOn w:val="Normaali"/>
    <w:uiPriority w:val="1"/>
    <w:qFormat/>
    <w:rsid w:val="007D21D5"/>
    <w:pPr>
      <w:ind w:left="2608"/>
    </w:pPr>
  </w:style>
  <w:style w:type="paragraph" w:customStyle="1" w:styleId="Sis23">
    <w:name w:val="Sis 2.3"/>
    <w:basedOn w:val="Sis46"/>
    <w:uiPriority w:val="1"/>
    <w:qFormat/>
    <w:rsid w:val="007D21D5"/>
    <w:pPr>
      <w:ind w:left="1304"/>
    </w:pPr>
  </w:style>
  <w:style w:type="paragraph" w:styleId="Seliteteksti">
    <w:name w:val="Balloon Text"/>
    <w:basedOn w:val="Normaali"/>
    <w:link w:val="SelitetekstiChar"/>
    <w:rsid w:val="00446E3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446E35"/>
    <w:rPr>
      <w:rFonts w:ascii="Tahoma" w:hAnsi="Tahoma" w:cs="Tahoma"/>
      <w:sz w:val="16"/>
      <w:szCs w:val="16"/>
    </w:rPr>
  </w:style>
  <w:style w:type="paragraph" w:customStyle="1" w:styleId="Tyyli1">
    <w:name w:val="Tyyli1"/>
    <w:basedOn w:val="Otsikko1"/>
    <w:rsid w:val="00404D1D"/>
    <w:pPr>
      <w:numPr>
        <w:numId w:val="1"/>
      </w:numPr>
    </w:pPr>
  </w:style>
  <w:style w:type="character" w:customStyle="1" w:styleId="Otsikko1Char">
    <w:name w:val="Otsikko 1 Char"/>
    <w:basedOn w:val="Kappaleenoletusfontti"/>
    <w:link w:val="Otsikko1"/>
    <w:rsid w:val="00DC5F9F"/>
    <w:rPr>
      <w:b/>
      <w:kern w:val="28"/>
      <w:sz w:val="28"/>
    </w:rPr>
  </w:style>
  <w:style w:type="paragraph" w:styleId="Sisllysluettelonotsikko">
    <w:name w:val="TOC Heading"/>
    <w:basedOn w:val="Otsikko1"/>
    <w:next w:val="Normaali"/>
    <w:uiPriority w:val="39"/>
    <w:qFormat/>
    <w:rsid w:val="00BE08C4"/>
    <w:pPr>
      <w:keepLines/>
      <w:outlineLvl w:val="9"/>
    </w:pPr>
    <w:rPr>
      <w:rFonts w:eastAsiaTheme="majorEastAsia" w:cstheme="majorBidi"/>
      <w:bCs/>
      <w:kern w:val="0"/>
      <w:szCs w:val="28"/>
    </w:rPr>
  </w:style>
  <w:style w:type="paragraph" w:customStyle="1" w:styleId="Potsikko">
    <w:name w:val="Pääotsikko"/>
    <w:basedOn w:val="Normaali"/>
    <w:next w:val="Normaali"/>
    <w:qFormat/>
    <w:rsid w:val="005D4283"/>
    <w:pPr>
      <w:spacing w:after="240"/>
    </w:pPr>
    <w:rPr>
      <w:b/>
      <w:sz w:val="28"/>
    </w:rPr>
  </w:style>
  <w:style w:type="numbering" w:customStyle="1" w:styleId="Tyyli2">
    <w:name w:val="Tyyli2"/>
    <w:uiPriority w:val="99"/>
    <w:rsid w:val="00815992"/>
    <w:pPr>
      <w:numPr>
        <w:numId w:val="3"/>
      </w:numPr>
    </w:pPr>
  </w:style>
  <w:style w:type="paragraph" w:styleId="NormaaliWWW">
    <w:name w:val="Normal (Web)"/>
    <w:basedOn w:val="Normaali"/>
    <w:uiPriority w:val="99"/>
    <w:unhideWhenUsed/>
    <w:rsid w:val="0093460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isluet2">
    <w:name w:val="toc 2"/>
    <w:basedOn w:val="Normaali"/>
    <w:next w:val="Normaali"/>
    <w:autoRedefine/>
    <w:uiPriority w:val="39"/>
    <w:qFormat/>
    <w:rsid w:val="00DF2F76"/>
    <w:pPr>
      <w:spacing w:after="100"/>
      <w:ind w:left="220"/>
    </w:pPr>
  </w:style>
  <w:style w:type="character" w:styleId="Hyperlinkki">
    <w:name w:val="Hyperlink"/>
    <w:basedOn w:val="Kappaleenoletusfontti"/>
    <w:uiPriority w:val="99"/>
    <w:unhideWhenUsed/>
    <w:rsid w:val="00DF2F76"/>
    <w:rPr>
      <w:color w:val="0000FF" w:themeColor="hyperlink"/>
      <w:u w:val="single"/>
    </w:rPr>
  </w:style>
  <w:style w:type="paragraph" w:customStyle="1" w:styleId="sekvenssit">
    <w:name w:val="sekvenssit"/>
    <w:basedOn w:val="Normaali"/>
    <w:link w:val="sekvenssitChar"/>
    <w:qFormat/>
    <w:rsid w:val="00BA347E"/>
    <w:pPr>
      <w:numPr>
        <w:numId w:val="13"/>
      </w:numPr>
    </w:pPr>
    <w:rPr>
      <w:b/>
      <w:sz w:val="24"/>
      <w:szCs w:val="24"/>
      <w:lang w:val="la-Latn"/>
    </w:rPr>
  </w:style>
  <w:style w:type="paragraph" w:styleId="Sisluet3">
    <w:name w:val="toc 3"/>
    <w:basedOn w:val="Normaali"/>
    <w:next w:val="Normaali"/>
    <w:autoRedefine/>
    <w:uiPriority w:val="39"/>
    <w:unhideWhenUsed/>
    <w:qFormat/>
    <w:rsid w:val="0074124D"/>
    <w:pPr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sekvenssitChar">
    <w:name w:val="sekvenssit Char"/>
    <w:basedOn w:val="Kappaleenoletusfontti"/>
    <w:link w:val="sekvenssit"/>
    <w:rsid w:val="00BA347E"/>
    <w:rPr>
      <w:b/>
      <w:sz w:val="24"/>
      <w:szCs w:val="24"/>
      <w:lang w:val="la-Latn"/>
    </w:rPr>
  </w:style>
  <w:style w:type="character" w:styleId="AvattuHyperlinkki">
    <w:name w:val="FollowedHyperlink"/>
    <w:basedOn w:val="Kappaleenoletusfontti"/>
    <w:semiHidden/>
    <w:unhideWhenUsed/>
    <w:rsid w:val="000668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oleObject" Target="embeddings/oleObject1.bin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0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18.emf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image" Target="http://radiology.rsnajnls.org/content/vol233/issue3/images/large/r04dc28g01x.jpeg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ohjelmat\wshr\Office2016\Mallit\PPSHP%202010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suomi (Suomi)</Language>
    <Dokumentin_x0020_sisällöstä_x0020_vastaava_x0028_t_x0029__x0020__x002f__x0020_asiantuntija_x0028_t_x0029_ xmlns="0af04246-5dcb-4e38-b8a1-4adaeb368127">
      <UserInfo>
        <DisplayName>i:0#.w|oysnet\henttoan</DisplayName>
        <AccountId>884</AccountId>
        <AccountType/>
      </UserInfo>
      <UserInfo>
        <DisplayName>i:0#.w|oysnet\anttilsp</DisplayName>
        <AccountId>954</AccountId>
        <AccountType/>
      </UserInfo>
    </Dokumentin_x0020_sisällöstä_x0020_vastaava_x0028_t_x0029__x0020__x002f__x0020_asiantuntija_x0028_t_x0029_>
    <Dokumjentin_x0020_hyväksyjä xmlns="0af04246-5dcb-4e38-b8a1-4adaeb368127">
      <UserInfo>
        <DisplayName>i:0#.w|oysnet\kerimape</DisplayName>
        <AccountId>333</AccountId>
        <AccountType/>
      </UserInfo>
      <UserInfo>
        <DisplayName>i:0#.w|oysnet\paakkoei</DisplayName>
        <AccountId>348</AccountId>
        <AccountType/>
      </UserInfo>
    </Dokumjentin_x0020_hyväksyjä>
    <Erittäin_x0020_tärkeä_x002c__x0020__x0020_kriittinen_x0020_tai_x0020_päivystysdokumentti xmlns="0af04246-5dcb-4e38-b8a1-4adaeb368127">false</Erittäin_x0020_tärkeä_x002c__x0020__x0020_kriittinen_x0020_tai_x0020_päivystysdokumentti>
    <Turvallisuustietoisku xmlns="0af04246-5dcb-4e38-b8a1-4adaeb368127">false</Turvallisuustietoisku>
    <Kuvantamisen_x0020_turvallisuusohje xmlns="0af04246-5dcb-4e38-b8a1-4adaeb368127">false</Kuvantamisen_x0020_turvallisuusohje>
    <TaxCatchAll xmlns="d3e50268-7799-48af-83c3-9a9b063078bc">
      <Value>821</Value>
      <Value>1328</Value>
      <Value>180</Value>
      <Value>1326</Value>
      <Value>1325</Value>
      <Value>1324</Value>
      <Value>1323</Value>
      <Value>1322</Value>
      <Value>1327</Value>
      <Value>1320</Value>
      <Value>1319</Value>
      <Value>1318</Value>
      <Value>1317</Value>
      <Value>1316</Value>
      <Value>212</Value>
      <Value>1313</Value>
      <Value>978</Value>
      <Value>1011</Value>
      <Value>44</Value>
      <Value>42</Value>
      <Value>41</Value>
    </TaxCatchAll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GD1CG Keuhkojen laaja magneettitutkimus</TermName>
          <TermId xmlns="http://schemas.microsoft.com/office/infopath/2007/PartnerControls">cc6b98b0-f49e-41c1-b8c1-5def4d1f8b38</TermId>
        </TermInfo>
        <TermInfo xmlns="http://schemas.microsoft.com/office/infopath/2007/PartnerControls">
          <TermName xmlns="http://schemas.microsoft.com/office/infopath/2007/PartnerControls">PD5CG Rinta- ja vatsa-aortan laaja magneettitutkimus</TermName>
          <TermId xmlns="http://schemas.microsoft.com/office/infopath/2007/PartnerControls">2c012b6b-4939-40d5-9727-c99d3db32486</TermId>
        </TermInfo>
        <TermInfo xmlns="http://schemas.microsoft.com/office/infopath/2007/PartnerControls">
          <TermName xmlns="http://schemas.microsoft.com/office/infopath/2007/PartnerControls">FB1BG Keuhkovaltimoiden magneettitutkimus</TermName>
          <TermId xmlns="http://schemas.microsoft.com/office/infopath/2007/PartnerControls">87659b10-0f66-4906-8741-63dab4288d45</TermId>
        </TermInfo>
        <TermInfo xmlns="http://schemas.microsoft.com/office/infopath/2007/PartnerControls">
          <TermName xmlns="http://schemas.microsoft.com/office/infopath/2007/PartnerControls">FB1CG Keuhkovaltimoiden laaja magneettitutkimus</TermName>
          <TermId xmlns="http://schemas.microsoft.com/office/infopath/2007/PartnerControls">e8eb7266-403b-4c13-9eb9-ea14eedfd50d</TermId>
        </TermInfo>
        <TermInfo xmlns="http://schemas.microsoft.com/office/infopath/2007/PartnerControls">
          <TermName xmlns="http://schemas.microsoft.com/office/infopath/2007/PartnerControls">PG1CG Muiden verisuonten laaja magneettitutkimus</TermName>
          <TermId xmlns="http://schemas.microsoft.com/office/infopath/2007/PartnerControls">b2e0eb52-abed-46df-8b10-73364039958e</TermId>
        </TermInfo>
        <TermInfo xmlns="http://schemas.microsoft.com/office/infopath/2007/PartnerControls">
          <TermName xmlns="http://schemas.microsoft.com/office/infopath/2007/PartnerControls">PD4BG Vatsa-aortan ja alaraajaverisuonten magneettitutkimus</TermName>
          <TermId xmlns="http://schemas.microsoft.com/office/infopath/2007/PartnerControls">fee2139e-4335-429e-b23e-f12643bfac8f</TermId>
        </TermInfo>
        <TermInfo xmlns="http://schemas.microsoft.com/office/infopath/2007/PartnerControls">
          <TermName xmlns="http://schemas.microsoft.com/office/infopath/2007/PartnerControls">PD4CG Vatsa-aortan ja alaraajaverisuonten laaja magneettitutkimus</TermName>
          <TermId xmlns="http://schemas.microsoft.com/office/infopath/2007/PartnerControls">15b9d43e-331e-41d9-8379-137b308f5723</TermId>
        </TermInfo>
        <TermInfo xmlns="http://schemas.microsoft.com/office/infopath/2007/PartnerControls">
          <TermName xmlns="http://schemas.microsoft.com/office/infopath/2007/PartnerControls">FM1CG Sydämen laaja magneettitutkimus</TermName>
          <TermId xmlns="http://schemas.microsoft.com/office/infopath/2007/PartnerControls">fea7ce84-19cd-47fb-aa41-be755ae89f96</TermId>
        </TermInfo>
        <TermInfo xmlns="http://schemas.microsoft.com/office/infopath/2007/PartnerControls">
          <TermName xmlns="http://schemas.microsoft.com/office/infopath/2007/PartnerControls">FM1BG Sydämen magneettitutkimus</TermName>
          <TermId xmlns="http://schemas.microsoft.com/office/infopath/2007/PartnerControls">e8404017-8e42-4c13-9816-0ff1589ce833</TermId>
        </TermInfo>
      </Terms>
    </pa7e7d0fcfad4aa78a62dd1f52bdaa2b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Kuvantamisen toimialue</TermName>
          <TermId xmlns="http://schemas.microsoft.com/office/infopath/2007/PartnerControls">13fd9652-4cc4-4c00-9faf-49cd9c600ecb</TermId>
        </TermInfo>
      </Terms>
    </p1983d610e0d4731a3788cc4c5855e1b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5.3.1.1 hoito-ohjeiden hallinta</TermName>
          <TermId xmlns="http://schemas.microsoft.com/office/infopath/2007/PartnerControls">b7d9d97a-a7b7-4eec-b389-062c48e444f7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dcbcdd319c9d484f9dc5161892e5c0c3 xmlns="d3e50268-7799-48af-83c3-9a9b063078bc">
      <Terms xmlns="http://schemas.microsoft.com/office/infopath/2007/PartnerControls"/>
    </dcbcdd319c9d484f9dc5161892e5c0c3>
    <_dlc_DocId xmlns="d3e50268-7799-48af-83c3-9a9b063078bc">MUAVRSSTWASF-628417917-194</_dlc_DocId>
    <_dlc_DocIdUrl xmlns="d3e50268-7799-48af-83c3-9a9b063078bc">
      <Url>https://internet.oysnet.ppshp.fi/dokumentit/_layouts/15/DocIdRedir.aspx?ID=MUAVRSSTWASF-628417917-194</Url>
      <Description>MUAVRSSTWASF-628417917-194</Description>
    </_dlc_DocIdUrl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Magneetti</TermName>
          <TermId xmlns="http://schemas.microsoft.com/office/infopath/2007/PartnerControls">972596c9-3791-4323-b5b8-8476cb406d0d</TermId>
        </TermInfo>
      </Terms>
    </bed6187e51e544269109ff5c30eb1037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Sekä aikuinen että lapsi</TermName>
          <TermId xmlns="http://schemas.microsoft.com/office/infopath/2007/PartnerControls">03920717-50d3-4d49-800d-6dad76d554d5</TermId>
        </TermInfo>
      </Terms>
    </n3e1d3210ef241e28827919c12488bb2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Verisuonet</TermName>
          <TermId xmlns="http://schemas.microsoft.com/office/infopath/2007/PartnerControls">f49a089f-65b4-43d3-923b-d57f54963269</TermId>
        </TermInfo>
      </Terms>
    </df496f8924d0400287f1ac5901a0600e>
    <a0acc0df72a44ffdae945756e3e8023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</TermName>
          <TermId xmlns="http://schemas.microsoft.com/office/infopath/2007/PartnerControls">64753d3a-71fe-4653-9e91-99ddb9842339</TermId>
        </TermInfo>
      </Terms>
    </a0acc0df72a44ffdae945756e3e80230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Julkaise_x0020_intranetissa xmlns="d3e50268-7799-48af-83c3-9a9b063078bc">true</Julkaise_x0020_intranetissa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Kuvantamisen toimialue</TermName>
          <TermId xmlns="http://schemas.microsoft.com/office/infopath/2007/PartnerControls">13fd9652-4cc4-4c00-9faf-49cd9c600ecb</TermId>
        </TermInfo>
      </Terms>
    </bad6acabb1c24909a1a688c49f883f4d>
    <Julkaise_x0020_extranetissa xmlns="d3e50268-7799-48af-83c3-9a9b063078bc">true</Julkaise_x0020_extranetissa>
    <Julkaise_x0020_internetissä xmlns="d3e50268-7799-48af-83c3-9a9b063078bc">true</Julkaise_x0020_internetissä>
    <_dlc_DocIdPersistId xmlns="d3e50268-7799-48af-83c3-9a9b063078bc">false</_dlc_DocIdPersistId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Viittaus_x0020_aiempaan_x0020_dokumentaatioon xmlns="d3e50268-7799-48af-83c3-9a9b063078bc">
      <Url xsi:nil="true"/>
      <Description xsi:nil="true"/>
    </Viittaus_x0020_aiempaan_x0020_dokumentaatioon>
    <Julkisuus xmlns="d3e50268-7799-48af-83c3-9a9b063078bc">Ei julkinen</Julkisuus>
    <DokumenttienJarjestysnro xmlns="d3e50268-7799-48af-83c3-9a9b063078bc" xsi:nil="true"/>
    <p29133bec810493ea0a0db9a40008070 xmlns="d3e50268-7799-48af-83c3-9a9b063078bc">
      <Terms xmlns="http://schemas.microsoft.com/office/infopath/2007/PartnerControls"/>
    </p29133bec810493ea0a0db9a40008070>
    <dcbfe2a265e14726b4e3bf442009874f xmlns="d3e50268-7799-48af-83c3-9a9b063078bc">
      <Terms xmlns="http://schemas.microsoft.com/office/infopath/2007/PartnerControls"/>
    </dcbfe2a265e14726b4e3bf442009874f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CD42888-9E08-4EA4-B855-FEEA916064DE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A95CE117-BE0F-4BEE-A9C0-AF4C705D2EE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AEB5C60-096D-46A1-A335-AF62FF03A4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80E00-1877-48E7-B5FD-888A0BE3F1D6}"/>
</file>

<file path=customXml/itemProps5.xml><?xml version="1.0" encoding="utf-8"?>
<ds:datastoreItem xmlns:ds="http://schemas.openxmlformats.org/officeDocument/2006/customXml" ds:itemID="{04AE243A-AE09-43D8-B87B-860D563B87BE}">
  <ds:schemaRefs>
    <ds:schemaRef ds:uri="http://purl.org/dc/terms/"/>
    <ds:schemaRef ds:uri="http://schemas.microsoft.com/office/2006/metadata/properties"/>
    <ds:schemaRef ds:uri="0af04246-5dcb-4e38-b8a1-4adaeb368127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3e50268-7799-48af-83c3-9a9b063078bc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AAD2BFAD-3516-46FC-B8D6-19F9CF352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PPSHP 2010</Template>
  <TotalTime>3</TotalTime>
  <Pages>29</Pages>
  <Words>2634</Words>
  <Characters>21338</Characters>
  <Application>Microsoft Office Word</Application>
  <DocSecurity>0</DocSecurity>
  <Lines>177</Lines>
  <Paragraphs>47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Angio mriprotiokollat Gen laitteet oys kuv men</vt:lpstr>
    </vt:vector>
  </TitlesOfParts>
  <Company>ppshp</Company>
  <LinksUpToDate>false</LinksUpToDate>
  <CharactersWithSpaces>23925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Angio mriprotiokollat Gen laitteet oys kuv men</dc:title>
  <dc:creator>Murtovaara Kaisamari</dc:creator>
  <cp:keywords>mri angio; mra</cp:keywords>
  <cp:lastModifiedBy>Kaajakari Anita</cp:lastModifiedBy>
  <cp:revision>3</cp:revision>
  <cp:lastPrinted>2015-03-24T05:55:00Z</cp:lastPrinted>
  <dcterms:created xsi:type="dcterms:W3CDTF">2022-10-31T11:47:00Z</dcterms:created>
  <dcterms:modified xsi:type="dcterms:W3CDTF">2022-11-13T09:52:00Z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1125206980</vt:i4>
  </property>
  <property fmtid="{D5CDD505-2E9C-101B-9397-08002B2CF9AE}" pid="3" name="_NewReviewCycle">
    <vt:lpwstr/>
  </property>
  <property fmtid="{D5CDD505-2E9C-101B-9397-08002B2CF9AE}" pid="4" name="_EmailSubject">
    <vt:lpwstr>ge angio-ohjeet</vt:lpwstr>
  </property>
  <property fmtid="{D5CDD505-2E9C-101B-9397-08002B2CF9AE}" pid="5" name="_AuthorEmail">
    <vt:lpwstr>Anne.Henttonen@ppshp.fi</vt:lpwstr>
  </property>
  <property fmtid="{D5CDD505-2E9C-101B-9397-08002B2CF9AE}" pid="6" name="_AuthorEmailDisplayName">
    <vt:lpwstr>Henttonen Anne</vt:lpwstr>
  </property>
  <property fmtid="{D5CDD505-2E9C-101B-9397-08002B2CF9AE}" pid="7" name="_ReviewingToolsShownOnce">
    <vt:lpwstr/>
  </property>
  <property fmtid="{D5CDD505-2E9C-101B-9397-08002B2CF9AE}" pid="8" name="ContentTypeId">
    <vt:lpwstr>0x010100E993358E494F344F8D6048E76D09AF021A00B1A01723411E3249ACDCE17AD29DD499</vt:lpwstr>
  </property>
  <property fmtid="{D5CDD505-2E9C-101B-9397-08002B2CF9AE}" pid="9" name="_dlc_DocIdItemGuid">
    <vt:lpwstr>f14cafde-85b8-409d-a9f0-dd87b83eb181</vt:lpwstr>
  </property>
  <property fmtid="{D5CDD505-2E9C-101B-9397-08002B2CF9AE}" pid="10" name="Hoitoty_x00f6_n_x0020_toiminnot">
    <vt:lpwstr/>
  </property>
  <property fmtid="{D5CDD505-2E9C-101B-9397-08002B2CF9AE}" pid="11" name="Kuvantamisen ohjeen kohderyhmä (sisältötyypin metatieto)">
    <vt:lpwstr>978;#Projektio-/ tutkimusohjeet|00f9cfd7-e55b-40e2-b514-2b376e6bcb08</vt:lpwstr>
  </property>
  <property fmtid="{D5CDD505-2E9C-101B-9397-08002B2CF9AE}" pid="12" name="TaxKeyword">
    <vt:lpwstr>1328;#mra|574bd34c-6d03-4b0a-9e91-06173619eff8;#1327;#mri angio|c276276f-f01a-47b0-8c27-707aaeb98902</vt:lpwstr>
  </property>
  <property fmtid="{D5CDD505-2E9C-101B-9397-08002B2CF9AE}" pid="13" name="Kuvantamisen ikäryhmä">
    <vt:lpwstr>821;#Sekä aikuinen että lapsi|03920717-50d3-4d49-800d-6dad76d554d5</vt:lpwstr>
  </property>
  <property fmtid="{D5CDD505-2E9C-101B-9397-08002B2CF9AE}" pid="14" name="Toimenpidekoodit">
    <vt:lpwstr>1317;#GD1CG Keuhkojen laaja magneettitutkimus|cc6b98b0-f49e-41c1-b8c1-5def4d1f8b38;#1318;#PD5CG Rinta- ja vatsa-aortan laaja magneettitutkimus|2c012b6b-4939-40d5-9727-c99d3db32486;#1319;#FB1BG Keuhkovaltimoiden magneettitutkimus|87659b10-0f66-4906-8741-63dab4288d45;#1320;#FB1CG Keuhkovaltimoiden laaja magneettitutkimus|e8eb7266-403b-4c13-9eb9-ea14eedfd50d;#1322;#PG1CG Muiden verisuonten laaja magneettitutkimus|b2e0eb52-abed-46df-8b10-73364039958e;#1323;#PD4BG Vatsa-aortan ja alaraajaverisuonten magneettitutkimus|fee2139e-4335-429e-b23e-f12643bfac8f;#1324;#PD4CG Vatsa-aortan ja alaraajaverisuonten laaja magneettitutkimus|15b9d43e-331e-41d9-8379-137b308f5723;#1325;#FM1CG Sydämen laaja magneettitutkimus|fea7ce84-19cd-47fb-aa41-be755ae89f96;#1326;#FM1BG Sydämen magneettitutkimus|e8404017-8e42-4c13-9816-0ff1589ce833</vt:lpwstr>
  </property>
  <property fmtid="{D5CDD505-2E9C-101B-9397-08002B2CF9AE}" pid="15" name="Kuvantamisen laite- tai huonetieto">
    <vt:lpwstr>1316;#GE|64753d3a-71fe-4653-9e91-99ddb9842339</vt:lpwstr>
  </property>
  <property fmtid="{D5CDD505-2E9C-101B-9397-08002B2CF9AE}" pid="16" name="Hoito_x002d_ohjeet_x0020__x0028_sislt_x00f6_tyypin_x0020_metatieto_x0029_">
    <vt:lpwstr/>
  </property>
  <property fmtid="{D5CDD505-2E9C-101B-9397-08002B2CF9AE}" pid="17" name="Kohde- / työntekijäryhmä">
    <vt:lpwstr>42;#Potilaan hoitoon osallistuva henkilöstö|21074a2b-1b44-417e-9c72-4d731d4c7a78</vt:lpwstr>
  </property>
  <property fmtid="{D5CDD505-2E9C-101B-9397-08002B2CF9AE}" pid="18" name="ICD_x0020_10_x0020_tautiluokitus">
    <vt:lpwstr/>
  </property>
  <property fmtid="{D5CDD505-2E9C-101B-9397-08002B2CF9AE}" pid="19" name="Organisaatiotiedon_x0020_tarkennus_x0020_toiminnan_x0020_mukaan">
    <vt:lpwstr/>
  </property>
  <property fmtid="{D5CDD505-2E9C-101B-9397-08002B2CF9AE}" pid="20" name="Erikoisala">
    <vt:lpwstr>44;#radiologia (PPSHP)|347958ae-6fb2-4668-a725-1f6de5332102</vt:lpwstr>
  </property>
  <property fmtid="{D5CDD505-2E9C-101B-9397-08002B2CF9AE}" pid="21" name="Kuvantamisen ohjeen elinryhmät (sisältötyypin metatieto)">
    <vt:lpwstr>1011;#Verisuonet|f49a089f-65b4-43d3-923b-d57f54963269</vt:lpwstr>
  </property>
  <property fmtid="{D5CDD505-2E9C-101B-9397-08002B2CF9AE}" pid="22" name="Kuvantamisen ohjeen tutkimusryhmät (sisältötyypin metatieto)">
    <vt:lpwstr>212;#Magneetti|972596c9-3791-4323-b5b8-8476cb406d0d</vt:lpwstr>
  </property>
  <property fmtid="{D5CDD505-2E9C-101B-9397-08002B2CF9AE}" pid="23" name="Toiminnanohjauskäsikirja">
    <vt:lpwstr>180;#5.3.1.1 hoito-ohjeiden hallinta|b7d9d97a-a7b7-4eec-b389-062c48e444f7</vt:lpwstr>
  </property>
  <property fmtid="{D5CDD505-2E9C-101B-9397-08002B2CF9AE}" pid="24" name="Organisaatiotieto">
    <vt:lpwstr>41;#Kuvantamisen toimialue|13fd9652-4cc4-4c00-9faf-49cd9c600ecb</vt:lpwstr>
  </property>
  <property fmtid="{D5CDD505-2E9C-101B-9397-08002B2CF9AE}" pid="25" name="ICD 10 tautiluokitus">
    <vt:lpwstr/>
  </property>
  <property fmtid="{D5CDD505-2E9C-101B-9397-08002B2CF9AE}" pid="26" name="Hoito-ohjeet (sisltötyypin metatieto)">
    <vt:lpwstr/>
  </property>
  <property fmtid="{D5CDD505-2E9C-101B-9397-08002B2CF9AE}" pid="27" name="Hoitotyön toiminnot">
    <vt:lpwstr/>
  </property>
  <property fmtid="{D5CDD505-2E9C-101B-9397-08002B2CF9AE}" pid="28" name="Organisaatiotiedon tarkennus toiminnan mukaan">
    <vt:lpwstr/>
  </property>
  <property fmtid="{D5CDD505-2E9C-101B-9397-08002B2CF9AE}" pid="29" name="ic6bc8d34e3d4057aca385059532903a">
    <vt:lpwstr/>
  </property>
  <property fmtid="{D5CDD505-2E9C-101B-9397-08002B2CF9AE}" pid="30" name="k4e9121687cc4b56965762a7477201cc">
    <vt:lpwstr/>
  </property>
  <property fmtid="{D5CDD505-2E9C-101B-9397-08002B2CF9AE}" pid="31" name="fd5f16720f694364b28ff23026e0e83a">
    <vt:lpwstr/>
  </property>
  <property fmtid="{D5CDD505-2E9C-101B-9397-08002B2CF9AE}" pid="32" name="Ryhmät, toimikunnat, toimielimet">
    <vt:lpwstr/>
  </property>
  <property fmtid="{D5CDD505-2E9C-101B-9397-08002B2CF9AE}" pid="33" name="Lomake (sisältötyypin metatieto)">
    <vt:lpwstr/>
  </property>
  <property fmtid="{D5CDD505-2E9C-101B-9397-08002B2CF9AE}" pid="34" name="xd_ProgID">
    <vt:lpwstr/>
  </property>
  <property fmtid="{D5CDD505-2E9C-101B-9397-08002B2CF9AE}" pid="35" name="TemplateUrl">
    <vt:lpwstr/>
  </property>
  <property fmtid="{D5CDD505-2E9C-101B-9397-08002B2CF9AE}" pid="36" name="xd_Signature">
    <vt:bool>false</vt:bool>
  </property>
  <property fmtid="{D5CDD505-2E9C-101B-9397-08002B2CF9AE}" pid="37" name="Kohdeorganisaatio">
    <vt:lpwstr>41;#Kuvantamisen toimialue|13fd9652-4cc4-4c00-9faf-49cd9c600ecb</vt:lpwstr>
  </property>
  <property fmtid="{D5CDD505-2E9C-101B-9397-08002B2CF9AE}" pid="38" name="Dokumentti jaetaan myös ekstranetissä">
    <vt:bool>true</vt:bool>
  </property>
  <property fmtid="{D5CDD505-2E9C-101B-9397-08002B2CF9AE}" pid="39" name="Kuvantamisen tilaaja vai menetelmä">
    <vt:lpwstr>1313;#Menetelmäohje|8d7551ed-f25f-4658-af35-e281bf9731e8</vt:lpwstr>
  </property>
  <property fmtid="{D5CDD505-2E9C-101B-9397-08002B2CF9AE}" pid="40" name="MEO">
    <vt:lpwstr/>
  </property>
  <property fmtid="{D5CDD505-2E9C-101B-9397-08002B2CF9AE}" pid="41" name="Kriisiviestintä">
    <vt:lpwstr/>
  </property>
  <property fmtid="{D5CDD505-2E9C-101B-9397-08002B2CF9AE}" pid="42" name="Order">
    <vt:r8>719100</vt:r8>
  </property>
  <property fmtid="{D5CDD505-2E9C-101B-9397-08002B2CF9AE}" pid="44" name="TaxKeywordTaxHTField">
    <vt:lpwstr>mra|574bd34c-6d03-4b0a-9e91-06173619eff8;mri angio|c276276f-f01a-47b0-8c27-707aaeb98902</vt:lpwstr>
  </property>
  <property fmtid="{D5CDD505-2E9C-101B-9397-08002B2CF9AE}" pid="45" name="SharedWithUsers">
    <vt:lpwstr/>
  </property>
</Properties>
</file>